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108285" w14:textId="77777777" w:rsidR="000F0C25" w:rsidRPr="0032003F" w:rsidRDefault="000F0C25" w:rsidP="000F0C25">
      <w:pPr>
        <w:suppressAutoHyphens w:val="0"/>
        <w:adjustRightInd w:val="0"/>
        <w:jc w:val="center"/>
        <w:rPr>
          <w:rFonts w:ascii="DIN Engschrift Std" w:eastAsiaTheme="minorHAnsi" w:hAnsi="DIN Engschrift Std" w:cs="DINEngschriftStd"/>
          <w:color w:val="4F82BE"/>
          <w:sz w:val="44"/>
          <w:szCs w:val="44"/>
          <w:lang w:eastAsia="en-US"/>
        </w:rPr>
      </w:pPr>
      <w:r>
        <w:rPr>
          <w:rFonts w:ascii="DIN Engschrift Std" w:eastAsiaTheme="minorHAnsi" w:hAnsi="DIN Engschrift Std" w:cs="DINEngschriftStd"/>
          <w:color w:val="4F82BE"/>
          <w:sz w:val="44"/>
          <w:szCs w:val="44"/>
          <w:lang w:eastAsia="en-US"/>
        </w:rPr>
        <w:t>Svenska Bangolfförbundet inbjuder till</w:t>
      </w:r>
    </w:p>
    <w:p w14:paraId="356BF21F" w14:textId="0FB0A462" w:rsidR="000F0C25" w:rsidRDefault="00012134" w:rsidP="000F0C25">
      <w:pPr>
        <w:suppressAutoHyphens w:val="0"/>
        <w:adjustRightInd w:val="0"/>
        <w:jc w:val="center"/>
        <w:rPr>
          <w:rFonts w:ascii="DIN Engschrift Std" w:eastAsiaTheme="minorHAnsi" w:hAnsi="DIN Engschrift Std" w:cs="DINEngschriftStd"/>
          <w:color w:val="4F82BE"/>
          <w:sz w:val="72"/>
          <w:szCs w:val="72"/>
          <w:lang w:eastAsia="en-US"/>
        </w:rPr>
      </w:pPr>
      <w:r>
        <w:rPr>
          <w:rFonts w:ascii="DIN Engschrift Std" w:eastAsiaTheme="minorHAnsi" w:hAnsi="DIN Engschrift Std" w:cs="DINEngschriftStd"/>
          <w:color w:val="4F82BE"/>
          <w:sz w:val="72"/>
          <w:szCs w:val="72"/>
          <w:lang w:eastAsia="en-US"/>
        </w:rPr>
        <w:t>Mixed-SM 20</w:t>
      </w:r>
      <w:r w:rsidR="007234B4">
        <w:rPr>
          <w:rFonts w:ascii="DIN Engschrift Std" w:eastAsiaTheme="minorHAnsi" w:hAnsi="DIN Engschrift Std" w:cs="DINEngschriftStd"/>
          <w:color w:val="4F82BE"/>
          <w:sz w:val="72"/>
          <w:szCs w:val="72"/>
          <w:lang w:eastAsia="en-US"/>
        </w:rPr>
        <w:t>22</w:t>
      </w:r>
    </w:p>
    <w:p w14:paraId="093465E2" w14:textId="13940476" w:rsidR="000F0C25" w:rsidRDefault="00571EAD" w:rsidP="000F0C25">
      <w:pPr>
        <w:suppressAutoHyphens w:val="0"/>
        <w:adjustRightInd w:val="0"/>
        <w:jc w:val="center"/>
        <w:rPr>
          <w:rFonts w:ascii="DIN Engschrift Std" w:eastAsiaTheme="minorHAnsi" w:hAnsi="DIN Engschrift Std" w:cs="DINEngschriftStd"/>
          <w:color w:val="4F82BE"/>
          <w:sz w:val="72"/>
          <w:szCs w:val="72"/>
          <w:lang w:eastAsia="en-US"/>
        </w:rPr>
      </w:pPr>
      <w:r>
        <w:rPr>
          <w:rFonts w:ascii="DIN Engschrift Std" w:eastAsiaTheme="minorHAnsi" w:hAnsi="DIN Engschrift Std" w:cs="DINEngschriftStd"/>
          <w:color w:val="4F82BE"/>
          <w:sz w:val="72"/>
          <w:szCs w:val="72"/>
          <w:lang w:eastAsia="en-US"/>
        </w:rPr>
        <w:t>Uppsala BGK</w:t>
      </w:r>
    </w:p>
    <w:p w14:paraId="0708D1DC" w14:textId="595547C7" w:rsidR="00E44953" w:rsidRPr="00E44953" w:rsidRDefault="00E44953" w:rsidP="000F0C25">
      <w:pPr>
        <w:suppressAutoHyphens w:val="0"/>
        <w:adjustRightInd w:val="0"/>
        <w:jc w:val="center"/>
        <w:rPr>
          <w:rFonts w:ascii="DIN-Medium" w:eastAsiaTheme="minorHAnsi" w:hAnsi="DIN-Medium" w:cs="DINEngschriftStd"/>
          <w:sz w:val="24"/>
          <w:szCs w:val="24"/>
          <w:lang w:eastAsia="en-US"/>
        </w:rPr>
      </w:pPr>
      <w:r w:rsidRPr="00E44953">
        <w:rPr>
          <w:rFonts w:ascii="DIN-Medium" w:eastAsiaTheme="minorHAnsi" w:hAnsi="DIN-Medium" w:cs="DINEngschriftStd"/>
          <w:sz w:val="24"/>
          <w:szCs w:val="24"/>
          <w:lang w:eastAsia="en-US"/>
        </w:rPr>
        <w:t>Tävlingen är öppen för licensierade bangolfare i Sverige samt i förbund anslutna till WMF.</w:t>
      </w:r>
    </w:p>
    <w:p w14:paraId="3A3541AE" w14:textId="77777777" w:rsidR="000F0C25" w:rsidRDefault="000F0C25" w:rsidP="000F0C25">
      <w:pPr>
        <w:ind w:left="2608" w:hanging="2608"/>
        <w:rPr>
          <w:rFonts w:ascii="DIN-Medium" w:eastAsia="DIN-Medium" w:hAnsi="DIN-Medium" w:cs="DIN-Medium"/>
          <w:b/>
          <w:sz w:val="24"/>
        </w:rPr>
      </w:pPr>
    </w:p>
    <w:p w14:paraId="28257AFE" w14:textId="7BD9E782" w:rsidR="000F0C25" w:rsidRDefault="000F0C25" w:rsidP="000F0C25">
      <w:pPr>
        <w:ind w:left="2608" w:hanging="2608"/>
        <w:rPr>
          <w:rFonts w:ascii="DIN-Medium" w:eastAsia="DIN-Medium" w:hAnsi="DIN-Medium" w:cs="DIN-Medium"/>
          <w:sz w:val="24"/>
        </w:rPr>
      </w:pPr>
      <w:r>
        <w:rPr>
          <w:rFonts w:ascii="DIN-Medium" w:eastAsia="DIN-Medium" w:hAnsi="DIN-Medium" w:cs="DIN-Medium"/>
          <w:b/>
          <w:sz w:val="24"/>
        </w:rPr>
        <w:t>SPELPLATS</w:t>
      </w:r>
      <w:r>
        <w:rPr>
          <w:rFonts w:ascii="DIN-Medium" w:eastAsia="DIN-Medium" w:hAnsi="DIN-Medium" w:cs="DIN-Medium"/>
          <w:sz w:val="24"/>
        </w:rPr>
        <w:tab/>
      </w:r>
      <w:r w:rsidR="00D83221">
        <w:rPr>
          <w:rFonts w:ascii="DIN-Medium" w:eastAsia="DIN-Medium" w:hAnsi="DIN-Medium" w:cs="DIN-Medium"/>
          <w:sz w:val="24"/>
        </w:rPr>
        <w:t xml:space="preserve">Ulleråkersvägen 12, 753 09 Uppsala vid </w:t>
      </w:r>
      <w:proofErr w:type="spellStart"/>
      <w:r w:rsidR="00D83221">
        <w:rPr>
          <w:rFonts w:ascii="DIN-Medium" w:eastAsia="DIN-Medium" w:hAnsi="DIN-Medium" w:cs="DIN-Medium"/>
          <w:sz w:val="24"/>
        </w:rPr>
        <w:t>Fyrisån</w:t>
      </w:r>
      <w:proofErr w:type="spellEnd"/>
      <w:r w:rsidR="00D83221">
        <w:rPr>
          <w:rFonts w:ascii="DIN-Medium" w:eastAsia="DIN-Medium" w:hAnsi="DIN-Medium" w:cs="DIN-Medium"/>
          <w:sz w:val="24"/>
        </w:rPr>
        <w:t>.</w:t>
      </w:r>
    </w:p>
    <w:p w14:paraId="78628EB1" w14:textId="78090C17" w:rsidR="004B72E7" w:rsidRDefault="004B72E7" w:rsidP="000F0C25">
      <w:pPr>
        <w:ind w:left="2608" w:hanging="2608"/>
      </w:pPr>
    </w:p>
    <w:p w14:paraId="0E21CEDC" w14:textId="30B82FA5" w:rsidR="004B72E7" w:rsidRPr="004B72E7" w:rsidRDefault="004B72E7" w:rsidP="000F0C25">
      <w:pPr>
        <w:ind w:left="2608" w:hanging="2608"/>
        <w:rPr>
          <w:rFonts w:ascii="DIN-Medium" w:hAnsi="DIN-Medium"/>
          <w:sz w:val="24"/>
          <w:szCs w:val="24"/>
        </w:rPr>
      </w:pPr>
      <w:r w:rsidRPr="004B72E7">
        <w:rPr>
          <w:rFonts w:ascii="DIN-Medium" w:hAnsi="DIN-Medium"/>
          <w:b/>
          <w:bCs/>
          <w:sz w:val="24"/>
          <w:szCs w:val="24"/>
        </w:rPr>
        <w:t>UNDERLAG</w:t>
      </w:r>
      <w:r w:rsidRPr="004B72E7">
        <w:rPr>
          <w:rFonts w:ascii="DIN-Medium" w:hAnsi="DIN-Medium"/>
          <w:sz w:val="24"/>
          <w:szCs w:val="24"/>
        </w:rPr>
        <w:tab/>
      </w:r>
      <w:r w:rsidR="00571EAD">
        <w:rPr>
          <w:rFonts w:ascii="DIN-Medium" w:hAnsi="DIN-Medium"/>
          <w:sz w:val="24"/>
          <w:szCs w:val="24"/>
        </w:rPr>
        <w:t>MOS</w:t>
      </w:r>
      <w:r w:rsidR="00D83221">
        <w:rPr>
          <w:rFonts w:ascii="DIN-Medium" w:hAnsi="DIN-Medium"/>
          <w:sz w:val="24"/>
          <w:szCs w:val="24"/>
        </w:rPr>
        <w:t xml:space="preserve"> </w:t>
      </w:r>
      <w:r w:rsidR="00D83221" w:rsidRPr="00D83221">
        <w:rPr>
          <w:rFonts w:ascii="DIN-Medium" w:hAnsi="DIN-Medium"/>
        </w:rPr>
        <w:t>(med valfria WMF-godkända bollar)</w:t>
      </w:r>
    </w:p>
    <w:p w14:paraId="40EC2064" w14:textId="77777777" w:rsidR="000F0C25" w:rsidRDefault="000F0C25" w:rsidP="000F0C25"/>
    <w:p w14:paraId="3DA3660F" w14:textId="6DD8B98D" w:rsidR="000F0C25" w:rsidRDefault="000F0C25" w:rsidP="000F0C25">
      <w:r>
        <w:rPr>
          <w:rFonts w:ascii="DIN-Medium" w:eastAsia="DIN-Medium" w:hAnsi="DIN-Medium" w:cs="DIN-Medium"/>
          <w:b/>
          <w:sz w:val="24"/>
        </w:rPr>
        <w:t>TID</w:t>
      </w:r>
      <w:r>
        <w:rPr>
          <w:rFonts w:ascii="DIN-Medium" w:eastAsia="DIN-Medium" w:hAnsi="DIN-Medium" w:cs="DIN-Medium"/>
          <w:b/>
          <w:sz w:val="24"/>
        </w:rPr>
        <w:tab/>
      </w:r>
      <w:r>
        <w:rPr>
          <w:rFonts w:ascii="DIN-Medium" w:eastAsia="DIN-Medium" w:hAnsi="DIN-Medium" w:cs="DIN-Medium"/>
          <w:b/>
          <w:sz w:val="24"/>
        </w:rPr>
        <w:tab/>
      </w:r>
      <w:r w:rsidR="007234B4">
        <w:rPr>
          <w:rFonts w:ascii="DIN-Medium" w:eastAsia="DIN-Medium" w:hAnsi="DIN-Medium" w:cs="DIN-Medium"/>
          <w:sz w:val="24"/>
        </w:rPr>
        <w:t>15-16</w:t>
      </w:r>
      <w:r w:rsidR="00571EAD">
        <w:rPr>
          <w:rFonts w:ascii="DIN-Medium" w:eastAsia="DIN-Medium" w:hAnsi="DIN-Medium" w:cs="DIN-Medium"/>
          <w:sz w:val="24"/>
        </w:rPr>
        <w:t xml:space="preserve"> oktober</w:t>
      </w:r>
    </w:p>
    <w:p w14:paraId="408F1D19" w14:textId="77777777" w:rsidR="000F0C25" w:rsidRDefault="000F0C25" w:rsidP="000F0C25"/>
    <w:p w14:paraId="4D5C2524" w14:textId="77777777" w:rsidR="000F0C25" w:rsidRDefault="000F0C25" w:rsidP="000F0C25">
      <w:r>
        <w:rPr>
          <w:rFonts w:ascii="DIN-Medium" w:eastAsia="DIN-Medium" w:hAnsi="DIN-Medium" w:cs="DIN-Medium"/>
          <w:b/>
          <w:sz w:val="24"/>
        </w:rPr>
        <w:t>STARTTID</w:t>
      </w:r>
      <w:r>
        <w:rPr>
          <w:rFonts w:ascii="DIN-Medium" w:eastAsia="DIN-Medium" w:hAnsi="DIN-Medium" w:cs="DIN-Medium"/>
          <w:b/>
          <w:sz w:val="24"/>
        </w:rPr>
        <w:tab/>
      </w:r>
      <w:r>
        <w:rPr>
          <w:rFonts w:ascii="DIN-Medium" w:eastAsia="DIN-Medium" w:hAnsi="DIN-Medium" w:cs="DIN-Medium"/>
          <w:b/>
          <w:sz w:val="24"/>
        </w:rPr>
        <w:tab/>
      </w:r>
      <w:r>
        <w:rPr>
          <w:rFonts w:ascii="DIN-Medium" w:eastAsia="DIN-Medium" w:hAnsi="DIN-Medium" w:cs="DIN-Medium"/>
          <w:sz w:val="24"/>
        </w:rPr>
        <w:t>09.00 samtliga dagar</w:t>
      </w:r>
    </w:p>
    <w:p w14:paraId="6309C6D8" w14:textId="77777777" w:rsidR="000F0C25" w:rsidRDefault="000F0C25" w:rsidP="000F0C25"/>
    <w:p w14:paraId="091E3479" w14:textId="76CBEEC0" w:rsidR="000F0C25" w:rsidRDefault="000F0C25" w:rsidP="000F0C25">
      <w:r>
        <w:rPr>
          <w:rFonts w:ascii="DIN-Medium" w:eastAsia="DIN-Medium" w:hAnsi="DIN-Medium" w:cs="DIN-Medium"/>
          <w:b/>
          <w:sz w:val="24"/>
        </w:rPr>
        <w:t>TRÄNING</w:t>
      </w:r>
      <w:r>
        <w:rPr>
          <w:rFonts w:ascii="DIN-Medium" w:eastAsia="DIN-Medium" w:hAnsi="DIN-Medium" w:cs="DIN-Medium"/>
          <w:b/>
          <w:sz w:val="24"/>
        </w:rPr>
        <w:tab/>
      </w:r>
      <w:r>
        <w:rPr>
          <w:rFonts w:ascii="DIN-Medium" w:eastAsia="DIN-Medium" w:hAnsi="DIN-Medium" w:cs="DIN-Medium"/>
          <w:b/>
          <w:sz w:val="24"/>
        </w:rPr>
        <w:tab/>
      </w:r>
      <w:r w:rsidR="007234B4">
        <w:rPr>
          <w:rFonts w:ascii="DIN-Medium" w:eastAsia="DIN-Medium" w:hAnsi="DIN-Medium" w:cs="DIN-Medium"/>
          <w:sz w:val="24"/>
        </w:rPr>
        <w:t>13</w:t>
      </w:r>
      <w:r w:rsidR="00366335">
        <w:rPr>
          <w:rFonts w:ascii="DIN-Medium" w:eastAsia="DIN-Medium" w:hAnsi="DIN-Medium" w:cs="DIN-Medium"/>
          <w:sz w:val="24"/>
        </w:rPr>
        <w:t xml:space="preserve"> oktober</w:t>
      </w:r>
      <w:r>
        <w:rPr>
          <w:rFonts w:ascii="DIN-Medium" w:eastAsia="DIN-Medium" w:hAnsi="DIN-Medium" w:cs="DIN-Medium"/>
          <w:sz w:val="24"/>
        </w:rPr>
        <w:t xml:space="preserve"> kl. </w:t>
      </w:r>
      <w:r>
        <w:rPr>
          <w:rFonts w:ascii="DIN-Medium" w:eastAsia="DIN-Medium" w:hAnsi="DIN-Medium" w:cs="DIN-Medium"/>
          <w:b/>
          <w:sz w:val="24"/>
        </w:rPr>
        <w:t>08.00-20.00</w:t>
      </w:r>
      <w:r w:rsidR="00012134">
        <w:rPr>
          <w:rFonts w:ascii="DIN-Medium" w:eastAsia="DIN-Medium" w:hAnsi="DIN-Medium" w:cs="DIN-Medium"/>
          <w:sz w:val="24"/>
        </w:rPr>
        <w:t xml:space="preserve">, </w:t>
      </w:r>
      <w:r w:rsidR="007234B4">
        <w:rPr>
          <w:rFonts w:ascii="DIN-Medium" w:eastAsia="DIN-Medium" w:hAnsi="DIN-Medium" w:cs="DIN-Medium"/>
          <w:sz w:val="24"/>
        </w:rPr>
        <w:t>14</w:t>
      </w:r>
      <w:r w:rsidR="00366335">
        <w:rPr>
          <w:rFonts w:ascii="DIN-Medium" w:eastAsia="DIN-Medium" w:hAnsi="DIN-Medium" w:cs="DIN-Medium"/>
          <w:sz w:val="24"/>
        </w:rPr>
        <w:t xml:space="preserve"> oktober</w:t>
      </w:r>
      <w:r>
        <w:rPr>
          <w:rFonts w:ascii="DIN-Medium" w:eastAsia="DIN-Medium" w:hAnsi="DIN-Medium" w:cs="DIN-Medium"/>
          <w:sz w:val="24"/>
        </w:rPr>
        <w:t xml:space="preserve"> kl. </w:t>
      </w:r>
      <w:r>
        <w:rPr>
          <w:rFonts w:ascii="DIN-Medium" w:eastAsia="DIN-Medium" w:hAnsi="DIN-Medium" w:cs="DIN-Medium"/>
          <w:b/>
          <w:sz w:val="24"/>
        </w:rPr>
        <w:t>08.00-20.00</w:t>
      </w:r>
    </w:p>
    <w:p w14:paraId="66CFBDED" w14:textId="10CCA21E" w:rsidR="000F0C25" w:rsidRDefault="00012134" w:rsidP="000F0C25">
      <w:r>
        <w:rPr>
          <w:rFonts w:ascii="DIN-Medium" w:eastAsia="DIN-Medium" w:hAnsi="DIN-Medium" w:cs="DIN-Medium"/>
          <w:sz w:val="24"/>
        </w:rPr>
        <w:tab/>
      </w:r>
      <w:r>
        <w:rPr>
          <w:rFonts w:ascii="DIN-Medium" w:eastAsia="DIN-Medium" w:hAnsi="DIN-Medium" w:cs="DIN-Medium"/>
          <w:sz w:val="24"/>
        </w:rPr>
        <w:tab/>
      </w:r>
      <w:r w:rsidR="007234B4">
        <w:rPr>
          <w:rFonts w:ascii="DIN-Medium" w:eastAsia="DIN-Medium" w:hAnsi="DIN-Medium" w:cs="DIN-Medium"/>
          <w:sz w:val="24"/>
        </w:rPr>
        <w:t>15</w:t>
      </w:r>
      <w:r>
        <w:rPr>
          <w:rFonts w:ascii="DIN-Medium" w:eastAsia="DIN-Medium" w:hAnsi="DIN-Medium" w:cs="DIN-Medium"/>
          <w:sz w:val="24"/>
        </w:rPr>
        <w:t xml:space="preserve"> och </w:t>
      </w:r>
      <w:r w:rsidR="004B72E7">
        <w:rPr>
          <w:rFonts w:ascii="DIN-Medium" w:eastAsia="DIN-Medium" w:hAnsi="DIN-Medium" w:cs="DIN-Medium"/>
          <w:sz w:val="24"/>
        </w:rPr>
        <w:t>1</w:t>
      </w:r>
      <w:r w:rsidR="007234B4">
        <w:rPr>
          <w:rFonts w:ascii="DIN-Medium" w:eastAsia="DIN-Medium" w:hAnsi="DIN-Medium" w:cs="DIN-Medium"/>
          <w:sz w:val="24"/>
        </w:rPr>
        <w:t>6</w:t>
      </w:r>
      <w:r w:rsidR="00366335">
        <w:rPr>
          <w:rFonts w:ascii="DIN-Medium" w:eastAsia="DIN-Medium" w:hAnsi="DIN-Medium" w:cs="DIN-Medium"/>
          <w:sz w:val="24"/>
        </w:rPr>
        <w:t xml:space="preserve"> oktober</w:t>
      </w:r>
      <w:r w:rsidR="000F0C25">
        <w:rPr>
          <w:rFonts w:ascii="DIN-Medium" w:eastAsia="DIN-Medium" w:hAnsi="DIN-Medium" w:cs="DIN-Medium"/>
          <w:sz w:val="24"/>
        </w:rPr>
        <w:t xml:space="preserve"> kl. </w:t>
      </w:r>
      <w:r w:rsidR="000F0C25">
        <w:rPr>
          <w:rFonts w:ascii="DIN-Medium" w:eastAsia="DIN-Medium" w:hAnsi="DIN-Medium" w:cs="DIN-Medium"/>
          <w:b/>
          <w:sz w:val="24"/>
        </w:rPr>
        <w:t>08.00-08.45</w:t>
      </w:r>
    </w:p>
    <w:p w14:paraId="4AB6213C" w14:textId="77777777" w:rsidR="000F0C25" w:rsidRDefault="000F0C25" w:rsidP="000F0C25">
      <w:r>
        <w:rPr>
          <w:rFonts w:ascii="DIN-Medium" w:eastAsia="DIN-Medium" w:hAnsi="DIN-Medium" w:cs="DIN-Medium"/>
          <w:sz w:val="24"/>
        </w:rPr>
        <w:tab/>
      </w:r>
      <w:r>
        <w:rPr>
          <w:rFonts w:ascii="DIN-Medium" w:eastAsia="DIN-Medium" w:hAnsi="DIN-Medium" w:cs="DIN-Medium"/>
          <w:sz w:val="24"/>
        </w:rPr>
        <w:tab/>
        <w:t>Ingår i startavgiften</w:t>
      </w:r>
    </w:p>
    <w:p w14:paraId="4825E977" w14:textId="7C48EC29" w:rsidR="000F0C25" w:rsidRDefault="00012134" w:rsidP="000F0C25">
      <w:pPr>
        <w:rPr>
          <w:rFonts w:ascii="DIN-Medium" w:eastAsia="DIN-Medium" w:hAnsi="DIN-Medium" w:cs="DIN-Medium"/>
          <w:sz w:val="24"/>
        </w:rPr>
      </w:pPr>
      <w:r>
        <w:rPr>
          <w:rFonts w:ascii="DIN-Medium" w:eastAsia="DIN-Medium" w:hAnsi="DIN-Medium" w:cs="DIN-Medium"/>
          <w:sz w:val="24"/>
        </w:rPr>
        <w:tab/>
      </w:r>
      <w:r>
        <w:rPr>
          <w:rFonts w:ascii="DIN-Medium" w:eastAsia="DIN-Medium" w:hAnsi="DIN-Medium" w:cs="DIN-Medium"/>
          <w:sz w:val="24"/>
        </w:rPr>
        <w:tab/>
        <w:t>Träning</w:t>
      </w:r>
      <w:r w:rsidR="007234B4">
        <w:rPr>
          <w:rFonts w:ascii="DIN-Medium" w:eastAsia="DIN-Medium" w:hAnsi="DIN-Medium" w:cs="DIN-Medium"/>
          <w:sz w:val="24"/>
        </w:rPr>
        <w:t>savgift</w:t>
      </w:r>
      <w:r>
        <w:rPr>
          <w:rFonts w:ascii="DIN-Medium" w:eastAsia="DIN-Medium" w:hAnsi="DIN-Medium" w:cs="DIN-Medium"/>
          <w:sz w:val="24"/>
        </w:rPr>
        <w:t xml:space="preserve"> före </w:t>
      </w:r>
      <w:r w:rsidR="007234B4">
        <w:rPr>
          <w:rFonts w:ascii="DIN-Medium" w:eastAsia="DIN-Medium" w:hAnsi="DIN-Medium" w:cs="DIN-Medium"/>
          <w:sz w:val="24"/>
        </w:rPr>
        <w:t>13</w:t>
      </w:r>
      <w:r w:rsidR="00366335">
        <w:rPr>
          <w:rFonts w:ascii="DIN-Medium" w:eastAsia="DIN-Medium" w:hAnsi="DIN-Medium" w:cs="DIN-Medium"/>
          <w:sz w:val="24"/>
        </w:rPr>
        <w:t xml:space="preserve"> oktober</w:t>
      </w:r>
      <w:r w:rsidR="007234B4">
        <w:rPr>
          <w:rFonts w:ascii="DIN-Medium" w:eastAsia="DIN-Medium" w:hAnsi="DIN-Medium" w:cs="DIN-Medium"/>
          <w:sz w:val="24"/>
        </w:rPr>
        <w:t xml:space="preserve"> betalas</w:t>
      </w:r>
      <w:r>
        <w:rPr>
          <w:rFonts w:ascii="DIN-Medium" w:eastAsia="DIN-Medium" w:hAnsi="DIN-Medium" w:cs="DIN-Medium"/>
          <w:sz w:val="24"/>
        </w:rPr>
        <w:t xml:space="preserve"> till hallägaren.</w:t>
      </w:r>
    </w:p>
    <w:p w14:paraId="27E52D2C" w14:textId="0495A83F" w:rsidR="00D26237" w:rsidRDefault="00D26237" w:rsidP="000F0C25">
      <w:pPr>
        <w:rPr>
          <w:rFonts w:ascii="DIN-Medium" w:eastAsia="DIN-Medium" w:hAnsi="DIN-Medium" w:cs="DIN-Medium"/>
          <w:sz w:val="24"/>
        </w:rPr>
      </w:pPr>
      <w:r>
        <w:rPr>
          <w:rFonts w:ascii="DIN-Medium" w:eastAsia="DIN-Medium" w:hAnsi="DIN-Medium" w:cs="DIN-Medium"/>
          <w:sz w:val="24"/>
        </w:rPr>
        <w:tab/>
      </w:r>
      <w:r>
        <w:rPr>
          <w:rFonts w:ascii="DIN-Medium" w:eastAsia="DIN-Medium" w:hAnsi="DIN-Medium" w:cs="DIN-Medium"/>
          <w:sz w:val="24"/>
        </w:rPr>
        <w:tab/>
        <w:t>Klubbdräkt ska bäras på träning</w:t>
      </w:r>
    </w:p>
    <w:p w14:paraId="7E98D575" w14:textId="701325C3" w:rsidR="000F0C25" w:rsidRDefault="00012134" w:rsidP="000F0C25">
      <w:r>
        <w:rPr>
          <w:rFonts w:ascii="DIN-Medium" w:eastAsia="DIN-Medium" w:hAnsi="DIN-Medium" w:cs="DIN-Medium"/>
          <w:sz w:val="24"/>
        </w:rPr>
        <w:tab/>
      </w:r>
      <w:r>
        <w:rPr>
          <w:rFonts w:ascii="DIN-Medium" w:eastAsia="DIN-Medium" w:hAnsi="DIN-Medium" w:cs="DIN-Medium"/>
          <w:sz w:val="24"/>
        </w:rPr>
        <w:tab/>
      </w:r>
    </w:p>
    <w:p w14:paraId="4841D33A" w14:textId="77777777" w:rsidR="000F0C25" w:rsidRDefault="000F0C25" w:rsidP="000F0C25">
      <w:r>
        <w:rPr>
          <w:rFonts w:ascii="DIN-Medium" w:eastAsia="DIN-Medium" w:hAnsi="DIN-Medium" w:cs="DIN-Medium"/>
          <w:b/>
          <w:sz w:val="24"/>
        </w:rPr>
        <w:t>KLASSER</w:t>
      </w:r>
      <w:r>
        <w:rPr>
          <w:rFonts w:ascii="DIN-Medium" w:eastAsia="DIN-Medium" w:hAnsi="DIN-Medium" w:cs="DIN-Medium"/>
          <w:b/>
          <w:sz w:val="24"/>
        </w:rPr>
        <w:tab/>
      </w:r>
      <w:r>
        <w:rPr>
          <w:rFonts w:ascii="DIN-Medium" w:eastAsia="DIN-Medium" w:hAnsi="DIN-Medium" w:cs="DIN-Medium"/>
          <w:b/>
          <w:sz w:val="24"/>
        </w:rPr>
        <w:tab/>
      </w:r>
      <w:r>
        <w:rPr>
          <w:rFonts w:ascii="DIN-Medium" w:eastAsia="DIN-Medium" w:hAnsi="DIN-Medium" w:cs="DIN-Medium"/>
          <w:sz w:val="24"/>
        </w:rPr>
        <w:t>Oldtimers</w:t>
      </w:r>
    </w:p>
    <w:p w14:paraId="20513D4D" w14:textId="77777777" w:rsidR="000F0C25" w:rsidRDefault="000F0C25" w:rsidP="000F0C25">
      <w:r>
        <w:rPr>
          <w:rFonts w:ascii="DIN-Medium" w:eastAsia="DIN-Medium" w:hAnsi="DIN-Medium" w:cs="DIN-Medium"/>
          <w:sz w:val="24"/>
        </w:rPr>
        <w:tab/>
      </w:r>
      <w:r>
        <w:rPr>
          <w:rFonts w:ascii="DIN-Medium" w:eastAsia="DIN-Medium" w:hAnsi="DIN-Medium" w:cs="DIN-Medium"/>
          <w:sz w:val="24"/>
        </w:rPr>
        <w:tab/>
        <w:t>Öppen klass</w:t>
      </w:r>
    </w:p>
    <w:p w14:paraId="67A975A8" w14:textId="77777777" w:rsidR="000F0C25" w:rsidRDefault="000F0C25" w:rsidP="000F0C25"/>
    <w:p w14:paraId="6B13A132" w14:textId="77777777" w:rsidR="000F0C25" w:rsidRDefault="000F0C25" w:rsidP="000F0C25">
      <w:r>
        <w:rPr>
          <w:rFonts w:ascii="DIN-Medium" w:eastAsia="DIN-Medium" w:hAnsi="DIN-Medium" w:cs="DIN-Medium"/>
          <w:b/>
          <w:sz w:val="24"/>
        </w:rPr>
        <w:t>TÄVLINGSFORM</w:t>
      </w:r>
      <w:r>
        <w:rPr>
          <w:rFonts w:ascii="DIN-Medium" w:eastAsia="DIN-Medium" w:hAnsi="DIN-Medium" w:cs="DIN-Medium"/>
          <w:b/>
          <w:sz w:val="24"/>
        </w:rPr>
        <w:tab/>
      </w:r>
      <w:r>
        <w:rPr>
          <w:rFonts w:ascii="DIN-Medium" w:eastAsia="DIN-Medium" w:hAnsi="DIN-Medium" w:cs="DIN-Medium"/>
          <w:sz w:val="24"/>
        </w:rPr>
        <w:t>8 serier</w:t>
      </w:r>
    </w:p>
    <w:p w14:paraId="6B1BDBF8" w14:textId="77777777" w:rsidR="000F0C25" w:rsidRDefault="000F0C25" w:rsidP="000F0C25">
      <w:r>
        <w:rPr>
          <w:rFonts w:ascii="DIN-Medium" w:eastAsia="DIN-Medium" w:hAnsi="DIN-Medium" w:cs="DIN-Medium"/>
          <w:b/>
          <w:sz w:val="24"/>
        </w:rPr>
        <w:tab/>
      </w:r>
      <w:r>
        <w:rPr>
          <w:rFonts w:ascii="DIN-Medium" w:eastAsia="DIN-Medium" w:hAnsi="DIN-Medium" w:cs="DIN-Medium"/>
          <w:b/>
          <w:sz w:val="24"/>
        </w:rPr>
        <w:tab/>
      </w:r>
      <w:r>
        <w:rPr>
          <w:rFonts w:ascii="DIN-Medium" w:eastAsia="DIN-Medium" w:hAnsi="DIN-Medium" w:cs="DIN-Medium"/>
          <w:sz w:val="24"/>
        </w:rPr>
        <w:t>Dag 1: 4 serier för samtliga</w:t>
      </w:r>
    </w:p>
    <w:p w14:paraId="26D2AD02" w14:textId="77777777" w:rsidR="000F0C25" w:rsidRDefault="000F0C25" w:rsidP="000F0C25">
      <w:r>
        <w:rPr>
          <w:rFonts w:ascii="DIN-Medium" w:eastAsia="DIN-Medium" w:hAnsi="DIN-Medium" w:cs="DIN-Medium"/>
          <w:b/>
          <w:sz w:val="24"/>
        </w:rPr>
        <w:tab/>
      </w:r>
      <w:r>
        <w:rPr>
          <w:rFonts w:ascii="DIN-Medium" w:eastAsia="DIN-Medium" w:hAnsi="DIN-Medium" w:cs="DIN-Medium"/>
          <w:b/>
          <w:sz w:val="24"/>
        </w:rPr>
        <w:tab/>
      </w:r>
      <w:r>
        <w:rPr>
          <w:rFonts w:ascii="DIN-Medium" w:eastAsia="DIN-Medium" w:hAnsi="DIN-Medium" w:cs="DIN-Medium"/>
          <w:sz w:val="24"/>
        </w:rPr>
        <w:t>Dag 2: 24 par/klass 2 serier</w:t>
      </w:r>
    </w:p>
    <w:p w14:paraId="7B43FF90" w14:textId="77777777" w:rsidR="000F0C25" w:rsidRDefault="000F0C25" w:rsidP="000F0C25">
      <w:r>
        <w:rPr>
          <w:rFonts w:ascii="DIN-Medium" w:eastAsia="DIN-Medium" w:hAnsi="DIN-Medium" w:cs="DIN-Medium"/>
          <w:sz w:val="24"/>
        </w:rPr>
        <w:tab/>
      </w:r>
      <w:r>
        <w:rPr>
          <w:rFonts w:ascii="DIN-Medium" w:eastAsia="DIN-Medium" w:hAnsi="DIN-Medium" w:cs="DIN-Medium"/>
          <w:sz w:val="24"/>
        </w:rPr>
        <w:tab/>
        <w:t>Därefter finalspel 12 bästa/klass 2 serier</w:t>
      </w:r>
    </w:p>
    <w:p w14:paraId="7AB02F58" w14:textId="77777777" w:rsidR="000F0C25" w:rsidRDefault="000F0C25" w:rsidP="000F0C25">
      <w:r>
        <w:rPr>
          <w:rFonts w:ascii="DIN-Medium" w:eastAsia="DIN-Medium" w:hAnsi="DIN-Medium" w:cs="DIN-Medium"/>
          <w:sz w:val="24"/>
        </w:rPr>
        <w:tab/>
      </w:r>
      <w:r>
        <w:rPr>
          <w:rFonts w:ascii="DIN-Medium" w:eastAsia="DIN-Medium" w:hAnsi="DIN-Medium" w:cs="DIN-Medium"/>
          <w:sz w:val="24"/>
        </w:rPr>
        <w:tab/>
        <w:t>Beroende på antal startande kan antalet serier ändras</w:t>
      </w:r>
    </w:p>
    <w:p w14:paraId="541542DF" w14:textId="77777777" w:rsidR="000F0C25" w:rsidRDefault="000F0C25" w:rsidP="000F0C25"/>
    <w:p w14:paraId="4EB3413F" w14:textId="4BAAF628" w:rsidR="000F0C25" w:rsidRDefault="000F0C25" w:rsidP="000F0C25">
      <w:pPr>
        <w:rPr>
          <w:rFonts w:ascii="DIN-Medium" w:eastAsia="DIN-Medium" w:hAnsi="DIN-Medium" w:cs="DIN-Medium"/>
          <w:bCs/>
          <w:sz w:val="24"/>
        </w:rPr>
      </w:pPr>
      <w:r>
        <w:rPr>
          <w:rFonts w:ascii="DIN-Medium" w:eastAsia="DIN-Medium" w:hAnsi="DIN-Medium" w:cs="DIN-Medium"/>
          <w:b/>
          <w:sz w:val="24"/>
        </w:rPr>
        <w:t>TÄVLINGSLEDARE</w:t>
      </w:r>
      <w:r w:rsidR="00366335">
        <w:rPr>
          <w:rFonts w:ascii="DIN-Medium" w:eastAsia="DIN-Medium" w:hAnsi="DIN-Medium" w:cs="DIN-Medium"/>
          <w:b/>
          <w:sz w:val="24"/>
        </w:rPr>
        <w:tab/>
      </w:r>
      <w:r w:rsidR="00B86DFC">
        <w:rPr>
          <w:rFonts w:ascii="DIN-Medium" w:eastAsia="DIN-Medium" w:hAnsi="DIN-Medium" w:cs="DIN-Medium"/>
          <w:bCs/>
          <w:sz w:val="24"/>
        </w:rPr>
        <w:t>Peter Brown</w:t>
      </w:r>
    </w:p>
    <w:p w14:paraId="255B029C" w14:textId="77777777" w:rsidR="00D26237" w:rsidRDefault="00D26237" w:rsidP="000F0C25">
      <w:pPr>
        <w:rPr>
          <w:rFonts w:ascii="DIN-Medium" w:eastAsia="DIN-Medium" w:hAnsi="DIN-Medium" w:cs="DIN-Medium"/>
          <w:bCs/>
          <w:sz w:val="24"/>
        </w:rPr>
      </w:pPr>
    </w:p>
    <w:p w14:paraId="3564994E" w14:textId="6F623368" w:rsidR="00D26237" w:rsidRDefault="00D26237" w:rsidP="000F0C25">
      <w:pPr>
        <w:rPr>
          <w:rFonts w:ascii="DIN-Medium" w:eastAsia="DIN-Medium" w:hAnsi="DIN-Medium" w:cs="DIN-Medium"/>
          <w:b/>
          <w:bCs/>
          <w:sz w:val="24"/>
        </w:rPr>
      </w:pPr>
      <w:r w:rsidRPr="00D26237">
        <w:rPr>
          <w:rFonts w:ascii="DIN-Medium" w:eastAsia="DIN-Medium" w:hAnsi="DIN-Medium" w:cs="DIN-Medium"/>
          <w:b/>
          <w:bCs/>
          <w:sz w:val="24"/>
        </w:rPr>
        <w:t>DOMARE</w:t>
      </w:r>
    </w:p>
    <w:p w14:paraId="2F7FEED1" w14:textId="77777777" w:rsidR="00D26237" w:rsidRDefault="00D26237" w:rsidP="000F0C25">
      <w:pPr>
        <w:rPr>
          <w:rFonts w:ascii="DIN-Medium" w:eastAsia="DIN-Medium" w:hAnsi="DIN-Medium" w:cs="DIN-Medium"/>
          <w:b/>
          <w:bCs/>
          <w:sz w:val="24"/>
        </w:rPr>
      </w:pPr>
    </w:p>
    <w:p w14:paraId="59F9A117" w14:textId="054BB29B" w:rsidR="00D26237" w:rsidRPr="00D26237" w:rsidRDefault="00D26237" w:rsidP="000F0C25">
      <w:pPr>
        <w:rPr>
          <w:b/>
        </w:rPr>
      </w:pPr>
      <w:r>
        <w:rPr>
          <w:rFonts w:ascii="DIN-Medium" w:eastAsia="DIN-Medium" w:hAnsi="DIN-Medium" w:cs="DIN-Medium"/>
          <w:b/>
          <w:bCs/>
          <w:sz w:val="24"/>
        </w:rPr>
        <w:t>FÖRBUNDSREP</w:t>
      </w:r>
    </w:p>
    <w:p w14:paraId="4DDAFEBA" w14:textId="77777777" w:rsidR="000F0C25" w:rsidRDefault="000F0C25" w:rsidP="000F0C25"/>
    <w:p w14:paraId="656B148A" w14:textId="6DDC4B44" w:rsidR="000F0C25" w:rsidRDefault="00380FA3" w:rsidP="000F0C25">
      <w:r>
        <w:rPr>
          <w:rFonts w:ascii="DIN-Medium" w:eastAsia="DIN-Medium" w:hAnsi="DIN-Medium" w:cs="DIN-Medium"/>
          <w:b/>
          <w:sz w:val="24"/>
        </w:rPr>
        <w:t>STARTAVGIFT</w:t>
      </w:r>
      <w:r>
        <w:rPr>
          <w:rFonts w:ascii="DIN-Medium" w:eastAsia="DIN-Medium" w:hAnsi="DIN-Medium" w:cs="DIN-Medium"/>
          <w:b/>
          <w:sz w:val="24"/>
        </w:rPr>
        <w:tab/>
      </w:r>
      <w:r w:rsidR="00A171EE">
        <w:rPr>
          <w:rFonts w:ascii="DIN-Medium" w:eastAsia="DIN-Medium" w:hAnsi="DIN-Medium" w:cs="DIN-Medium"/>
          <w:b/>
          <w:sz w:val="24"/>
        </w:rPr>
        <w:t>10</w:t>
      </w:r>
      <w:r w:rsidR="000F0C25">
        <w:rPr>
          <w:rFonts w:ascii="DIN-Medium" w:eastAsia="DIN-Medium" w:hAnsi="DIN-Medium" w:cs="DIN-Medium"/>
          <w:b/>
          <w:sz w:val="24"/>
        </w:rPr>
        <w:t>00: -/par</w:t>
      </w:r>
      <w:r w:rsidR="000F0C25">
        <w:rPr>
          <w:rFonts w:ascii="DIN-Medium" w:eastAsia="DIN-Medium" w:hAnsi="DIN-Medium" w:cs="DIN-Medium"/>
          <w:sz w:val="24"/>
        </w:rPr>
        <w:t xml:space="preserve"> inkl. träningsavgift</w:t>
      </w:r>
      <w:r w:rsidR="00BF4D60">
        <w:rPr>
          <w:rFonts w:ascii="DIN-Medium" w:eastAsia="DIN-Medium" w:hAnsi="DIN-Medium" w:cs="DIN-Medium"/>
          <w:sz w:val="24"/>
        </w:rPr>
        <w:t xml:space="preserve">. </w:t>
      </w:r>
      <w:proofErr w:type="gramStart"/>
      <w:r w:rsidR="00012134">
        <w:rPr>
          <w:rFonts w:ascii="DIN-Medium" w:eastAsia="DIN-Medium" w:hAnsi="DIN-Medium" w:cs="DIN-Medium"/>
          <w:sz w:val="24"/>
        </w:rPr>
        <w:t>Insättes</w:t>
      </w:r>
      <w:proofErr w:type="gramEnd"/>
      <w:r w:rsidR="00012134">
        <w:rPr>
          <w:rFonts w:ascii="DIN-Medium" w:eastAsia="DIN-Medium" w:hAnsi="DIN-Medium" w:cs="DIN-Medium"/>
          <w:sz w:val="24"/>
        </w:rPr>
        <w:t xml:space="preserve"> på </w:t>
      </w:r>
      <w:r w:rsidR="004B72E7">
        <w:rPr>
          <w:rFonts w:ascii="DIN-Medium" w:eastAsia="DIN-Medium" w:hAnsi="DIN-Medium" w:cs="DIN-Medium"/>
          <w:sz w:val="24"/>
        </w:rPr>
        <w:t xml:space="preserve">Bankgiro </w:t>
      </w:r>
      <w:r w:rsidR="00A82350">
        <w:rPr>
          <w:rFonts w:ascii="DIN-Medium" w:eastAsia="DIN-Medium" w:hAnsi="DIN-Medium" w:cs="DIN-Medium"/>
          <w:sz w:val="24"/>
        </w:rPr>
        <w:t>5115-8285</w:t>
      </w:r>
      <w:r w:rsidR="004B72E7">
        <w:rPr>
          <w:rFonts w:ascii="DIN-Medium" w:eastAsia="DIN-Medium" w:hAnsi="DIN-Medium" w:cs="DIN-Medium"/>
          <w:sz w:val="24"/>
        </w:rPr>
        <w:t>.</w:t>
      </w:r>
    </w:p>
    <w:p w14:paraId="57FFCC58" w14:textId="77777777" w:rsidR="000F0C25" w:rsidRDefault="000F0C25" w:rsidP="000F0C25"/>
    <w:p w14:paraId="012ED5D8" w14:textId="655C3FC3" w:rsidR="0003636D" w:rsidRDefault="00BF4D60" w:rsidP="0003636D">
      <w:pPr>
        <w:ind w:left="2608" w:hanging="2608"/>
        <w:rPr>
          <w:rFonts w:ascii="DIN-Medium" w:eastAsia="DIN-Medium" w:hAnsi="DIN-Medium" w:cs="DIN-Medium"/>
          <w:sz w:val="24"/>
        </w:rPr>
      </w:pPr>
      <w:r>
        <w:rPr>
          <w:rFonts w:ascii="DIN-Medium" w:eastAsia="DIN-Medium" w:hAnsi="DIN-Medium" w:cs="DIN-Medium"/>
          <w:b/>
          <w:sz w:val="24"/>
        </w:rPr>
        <w:t>ANMÄLAN</w:t>
      </w:r>
      <w:r>
        <w:rPr>
          <w:rFonts w:ascii="DIN-Medium" w:eastAsia="DIN-Medium" w:hAnsi="DIN-Medium" w:cs="DIN-Medium"/>
          <w:b/>
          <w:sz w:val="24"/>
        </w:rPr>
        <w:tab/>
      </w:r>
      <w:r w:rsidR="009B3545">
        <w:rPr>
          <w:rFonts w:ascii="DIN-Medium" w:eastAsia="DIN-Medium" w:hAnsi="DIN-Medium" w:cs="DIN-Medium"/>
          <w:b/>
          <w:sz w:val="24"/>
        </w:rPr>
        <w:t xml:space="preserve">Senast </w:t>
      </w:r>
      <w:r w:rsidR="0003636D">
        <w:rPr>
          <w:rFonts w:ascii="DIN-Medium" w:eastAsia="DIN-Medium" w:hAnsi="DIN-Medium" w:cs="DIN-Medium"/>
          <w:b/>
          <w:sz w:val="24"/>
        </w:rPr>
        <w:t>3</w:t>
      </w:r>
      <w:r w:rsidR="000F0C25">
        <w:rPr>
          <w:rFonts w:ascii="DIN-Medium" w:eastAsia="DIN-Medium" w:hAnsi="DIN-Medium" w:cs="DIN-Medium"/>
          <w:b/>
          <w:sz w:val="24"/>
        </w:rPr>
        <w:t>/10</w:t>
      </w:r>
      <w:r w:rsidR="00380FA3">
        <w:rPr>
          <w:rFonts w:ascii="DIN-Medium" w:eastAsia="DIN-Medium" w:hAnsi="DIN-Medium" w:cs="DIN-Medium"/>
          <w:sz w:val="24"/>
        </w:rPr>
        <w:t xml:space="preserve"> till e-post:</w:t>
      </w:r>
      <w:r w:rsidR="00D83221">
        <w:rPr>
          <w:rFonts w:ascii="DIN-Medium" w:eastAsia="DIN-Medium" w:hAnsi="DIN-Medium" w:cs="DIN-Medium"/>
          <w:sz w:val="24"/>
        </w:rPr>
        <w:t xml:space="preserve"> </w:t>
      </w:r>
      <w:hyperlink r:id="rId8" w:history="1">
        <w:r w:rsidR="00D83221" w:rsidRPr="00301C14">
          <w:rPr>
            <w:rStyle w:val="Hyperlnk"/>
            <w:rFonts w:ascii="DIN-Medium" w:eastAsia="DIN-Medium" w:hAnsi="DIN-Medium" w:cs="DIN-Medium"/>
            <w:sz w:val="24"/>
          </w:rPr>
          <w:t>uppsalabangolf@gmail.com</w:t>
        </w:r>
      </w:hyperlink>
    </w:p>
    <w:p w14:paraId="1F070BEF" w14:textId="6610A3C8" w:rsidR="0003636D" w:rsidRDefault="000F0C25" w:rsidP="000F0C25">
      <w:pPr>
        <w:ind w:left="2608"/>
        <w:rPr>
          <w:rFonts w:ascii="DIN-Medium" w:eastAsia="DIN-Medium" w:hAnsi="DIN-Medium" w:cs="DIN-Medium"/>
          <w:sz w:val="24"/>
        </w:rPr>
      </w:pPr>
      <w:r>
        <w:rPr>
          <w:rFonts w:ascii="DIN-Medium" w:eastAsia="DIN-Medium" w:hAnsi="DIN-Medium" w:cs="DIN-Medium"/>
          <w:sz w:val="24"/>
        </w:rPr>
        <w:t>Uppge båda spelarnas licensnummer samt vilken klass paret ska spela i vid anmälan.</w:t>
      </w:r>
      <w:r w:rsidR="0003636D" w:rsidRPr="0003636D">
        <w:rPr>
          <w:rFonts w:ascii="DIN-Medium" w:eastAsia="DIN-Medium" w:hAnsi="DIN-Medium" w:cs="DIN-Medium"/>
          <w:sz w:val="24"/>
        </w:rPr>
        <w:t xml:space="preserve"> </w:t>
      </w:r>
      <w:r w:rsidR="0003636D">
        <w:rPr>
          <w:rFonts w:ascii="DIN-Medium" w:eastAsia="DIN-Medium" w:hAnsi="DIN-Medium" w:cs="DIN-Medium"/>
          <w:sz w:val="24"/>
        </w:rPr>
        <w:t>Anmäl även i HCP online.</w:t>
      </w:r>
    </w:p>
    <w:p w14:paraId="57FF38E7" w14:textId="6C619F78" w:rsidR="000F0C25" w:rsidRDefault="0003636D" w:rsidP="000F0C25">
      <w:pPr>
        <w:ind w:left="2608"/>
      </w:pPr>
      <w:r>
        <w:rPr>
          <w:rFonts w:ascii="DIN-Medium" w:eastAsia="DIN-Medium" w:hAnsi="DIN-Medium" w:cs="DIN-Medium"/>
          <w:sz w:val="24"/>
        </w:rPr>
        <w:t>Uppge namn + mixed vid inbetalning</w:t>
      </w:r>
    </w:p>
    <w:p w14:paraId="7536D4ED" w14:textId="77777777" w:rsidR="000F0C25" w:rsidRDefault="000F0C25" w:rsidP="000F0C25"/>
    <w:p w14:paraId="53936E39" w14:textId="77777777" w:rsidR="000F0C25" w:rsidRDefault="000F0C25" w:rsidP="000F0C25">
      <w:r>
        <w:rPr>
          <w:rFonts w:ascii="DIN-Medium" w:eastAsia="DIN-Medium" w:hAnsi="DIN-Medium" w:cs="DIN-Medium"/>
          <w:b/>
          <w:sz w:val="24"/>
        </w:rPr>
        <w:t>EFTERANMÄLAN</w:t>
      </w:r>
      <w:r>
        <w:rPr>
          <w:rFonts w:ascii="DIN-Medium" w:eastAsia="DIN-Medium" w:hAnsi="DIN-Medium" w:cs="DIN-Medium"/>
          <w:b/>
          <w:sz w:val="24"/>
        </w:rPr>
        <w:tab/>
      </w:r>
      <w:r>
        <w:rPr>
          <w:rFonts w:ascii="DIN-Medium" w:eastAsia="DIN-Medium" w:hAnsi="DIN-Medium" w:cs="DIN-Medium"/>
          <w:sz w:val="24"/>
        </w:rPr>
        <w:t>Senast tre dagar före start mot dubbel avgift</w:t>
      </w:r>
    </w:p>
    <w:p w14:paraId="59F870B9" w14:textId="77777777" w:rsidR="000F0C25" w:rsidRDefault="000F0C25" w:rsidP="000F0C25"/>
    <w:p w14:paraId="208B706F" w14:textId="77777777" w:rsidR="000F0C25" w:rsidRPr="00185B77" w:rsidRDefault="00E9761D" w:rsidP="00E9761D">
      <w:pPr>
        <w:shd w:val="clear" w:color="auto" w:fill="FFFFFF"/>
        <w:suppressAutoHyphens w:val="0"/>
        <w:rPr>
          <w:rFonts w:ascii="DIN-Medium" w:eastAsia="DIN-Medium" w:hAnsi="DIN-Medium" w:cs="DIN-Medium"/>
          <w:b/>
          <w:sz w:val="22"/>
          <w:szCs w:val="22"/>
        </w:rPr>
      </w:pPr>
      <w:r w:rsidRPr="00E9761D">
        <w:rPr>
          <w:rFonts w:ascii="Calibri" w:hAnsi="Calibri"/>
          <w:color w:val="222222"/>
          <w:sz w:val="22"/>
          <w:szCs w:val="22"/>
          <w:lang w:eastAsia="sv-SE"/>
        </w:rPr>
        <w:t> </w:t>
      </w:r>
    </w:p>
    <w:p w14:paraId="2CCB8115" w14:textId="0926365A" w:rsidR="009E418E" w:rsidRDefault="000F0C25" w:rsidP="00012134">
      <w:pPr>
        <w:ind w:left="2608" w:hanging="2608"/>
        <w:rPr>
          <w:rFonts w:ascii="DIN-Medium" w:eastAsia="DIN-Medium" w:hAnsi="DIN-Medium" w:cs="DIN-Medium"/>
          <w:sz w:val="24"/>
        </w:rPr>
      </w:pPr>
      <w:r>
        <w:rPr>
          <w:rFonts w:ascii="DIN-Medium" w:eastAsia="DIN-Medium" w:hAnsi="DIN-Medium" w:cs="DIN-Medium"/>
          <w:b/>
          <w:sz w:val="24"/>
        </w:rPr>
        <w:lastRenderedPageBreak/>
        <w:t>ÖVRIG INFO</w:t>
      </w:r>
      <w:r>
        <w:rPr>
          <w:rFonts w:ascii="DIN-Medium" w:eastAsia="DIN-Medium" w:hAnsi="DIN-Medium" w:cs="DIN-Medium"/>
          <w:b/>
          <w:sz w:val="24"/>
        </w:rPr>
        <w:tab/>
      </w:r>
      <w:r w:rsidR="009E418E" w:rsidRPr="009E418E">
        <w:rPr>
          <w:rFonts w:ascii="DIN-Medium" w:eastAsia="DIN-Medium" w:hAnsi="DIN-Medium" w:cs="DIN-Medium"/>
          <w:sz w:val="24"/>
        </w:rPr>
        <w:t>För speltips se uppsalabangolf.com</w:t>
      </w:r>
    </w:p>
    <w:p w14:paraId="78B24640" w14:textId="7095CCC2" w:rsidR="00B86DFC" w:rsidRDefault="00B86DFC" w:rsidP="00012134">
      <w:pPr>
        <w:ind w:left="2608" w:hanging="2608"/>
        <w:rPr>
          <w:rFonts w:ascii="Helvetica" w:hAnsi="Helvetica"/>
          <w:color w:val="323232"/>
          <w:shd w:val="clear" w:color="auto" w:fill="F4F4F4"/>
        </w:rPr>
      </w:pPr>
      <w:r>
        <w:rPr>
          <w:rFonts w:ascii="DIN-Medium" w:eastAsia="DIN-Medium" w:hAnsi="DIN-Medium" w:cs="DIN-Medium"/>
          <w:b/>
          <w:sz w:val="24"/>
        </w:rPr>
        <w:tab/>
      </w:r>
      <w:r w:rsidRPr="00B86DFC">
        <w:rPr>
          <w:rFonts w:ascii="DIN-Medium" w:eastAsia="DIN-Medium" w:hAnsi="DIN-Medium" w:cs="DIN-Medium"/>
          <w:sz w:val="24"/>
        </w:rPr>
        <w:t xml:space="preserve">Kontaktperson </w:t>
      </w:r>
      <w:r>
        <w:rPr>
          <w:rFonts w:ascii="DIN-Medium" w:eastAsia="DIN-Medium" w:hAnsi="DIN-Medium" w:cs="DIN-Medium"/>
          <w:sz w:val="24"/>
        </w:rPr>
        <w:t>Uppsala,</w:t>
      </w:r>
      <w:r w:rsidRPr="00B86DFC">
        <w:rPr>
          <w:rFonts w:ascii="DIN-Medium" w:eastAsia="DIN-Medium" w:hAnsi="DIN-Medium" w:cs="DIN-Medium"/>
          <w:sz w:val="24"/>
        </w:rPr>
        <w:t xml:space="preserve"> Carl-Johan Ryner</w:t>
      </w:r>
      <w:proofErr w:type="gramStart"/>
      <w:r>
        <w:rPr>
          <w:rFonts w:ascii="DIN-Medium" w:eastAsia="DIN-Medium" w:hAnsi="DIN-Medium" w:cs="DIN-Medium"/>
          <w:sz w:val="24"/>
        </w:rPr>
        <w:t xml:space="preserve"> </w:t>
      </w:r>
      <w:r>
        <w:rPr>
          <w:rFonts w:ascii="Helvetica" w:hAnsi="Helvetica"/>
          <w:color w:val="323232"/>
          <w:shd w:val="clear" w:color="auto" w:fill="F4F4F4"/>
        </w:rPr>
        <w:t>072-4488893</w:t>
      </w:r>
      <w:proofErr w:type="gramEnd"/>
      <w:r>
        <w:rPr>
          <w:rFonts w:ascii="Helvetica" w:hAnsi="Helvetica"/>
          <w:color w:val="323232"/>
          <w:shd w:val="clear" w:color="auto" w:fill="F4F4F4"/>
        </w:rPr>
        <w:t xml:space="preserve"> </w:t>
      </w:r>
    </w:p>
    <w:p w14:paraId="1ABA1E2D" w14:textId="48F4568D" w:rsidR="00B86DFC" w:rsidRDefault="00B86DFC" w:rsidP="00012134">
      <w:pPr>
        <w:ind w:left="2608" w:hanging="2608"/>
        <w:rPr>
          <w:rFonts w:ascii="Helvetica" w:hAnsi="Helvetica"/>
          <w:color w:val="323232"/>
          <w:shd w:val="clear" w:color="auto" w:fill="F4F4F4"/>
        </w:rPr>
      </w:pPr>
      <w:r>
        <w:rPr>
          <w:rFonts w:ascii="Helvetica" w:hAnsi="Helvetica"/>
          <w:color w:val="323232"/>
          <w:shd w:val="clear" w:color="auto" w:fill="F4F4F4"/>
        </w:rPr>
        <w:tab/>
        <w:t>Kiosken:</w:t>
      </w:r>
      <w:bookmarkStart w:id="0" w:name="_GoBack"/>
      <w:bookmarkEnd w:id="0"/>
      <w:proofErr w:type="gramStart"/>
      <w:r>
        <w:rPr>
          <w:rFonts w:ascii="Helvetica" w:hAnsi="Helvetica"/>
          <w:color w:val="323232"/>
          <w:shd w:val="clear" w:color="auto" w:fill="F4F4F4"/>
        </w:rPr>
        <w:t xml:space="preserve"> 018-124490</w:t>
      </w:r>
      <w:proofErr w:type="gramEnd"/>
    </w:p>
    <w:p w14:paraId="593565F8" w14:textId="5526B4D6" w:rsidR="00B86DFC" w:rsidRPr="00B86DFC" w:rsidRDefault="00B86DFC" w:rsidP="00012134">
      <w:pPr>
        <w:ind w:left="2608" w:hanging="2608"/>
        <w:rPr>
          <w:rFonts w:ascii="DIN-Medium" w:eastAsia="DIN-Medium" w:hAnsi="DIN-Medium" w:cs="DIN-Medium"/>
          <w:sz w:val="24"/>
        </w:rPr>
      </w:pPr>
      <w:r>
        <w:rPr>
          <w:rFonts w:ascii="Helvetica" w:hAnsi="Helvetica"/>
          <w:color w:val="323232"/>
          <w:shd w:val="clear" w:color="auto" w:fill="F4F4F4"/>
        </w:rPr>
        <w:tab/>
        <w:t xml:space="preserve">Email </w:t>
      </w:r>
      <w:hyperlink r:id="rId9" w:tooltip="Skyddad adress" w:history="1">
        <w:r>
          <w:rPr>
            <w:rStyle w:val="Hyperlnk"/>
            <w:rFonts w:ascii="Helvetica" w:hAnsi="Helvetica"/>
            <w:color w:val="0000F7"/>
            <w:bdr w:val="none" w:sz="0" w:space="0" w:color="auto" w:frame="1"/>
            <w:shd w:val="clear" w:color="auto" w:fill="F4F4F4"/>
          </w:rPr>
          <w:t>uppsalabangolf@gmail.com</w:t>
        </w:r>
      </w:hyperlink>
    </w:p>
    <w:p w14:paraId="15259AE1" w14:textId="77777777" w:rsidR="00D72207" w:rsidRDefault="00D72207" w:rsidP="00012134">
      <w:pPr>
        <w:ind w:left="2608" w:hanging="2608"/>
        <w:rPr>
          <w:rFonts w:ascii="DIN-Medium" w:eastAsia="DIN-Medium" w:hAnsi="DIN-Medium" w:cs="DIN-Medium"/>
          <w:sz w:val="24"/>
          <w:szCs w:val="24"/>
        </w:rPr>
      </w:pPr>
    </w:p>
    <w:p w14:paraId="76586696" w14:textId="77777777" w:rsidR="00D72207" w:rsidRDefault="00D72207" w:rsidP="00D72207">
      <w:pPr>
        <w:pStyle w:val="Default"/>
      </w:pPr>
      <w:r>
        <w:tab/>
      </w:r>
      <w:r>
        <w:tab/>
      </w:r>
    </w:p>
    <w:p w14:paraId="5EB36C6C" w14:textId="0105A736" w:rsidR="00D72207" w:rsidRPr="009E418E" w:rsidRDefault="00D72207" w:rsidP="00D72207">
      <w:pPr>
        <w:ind w:left="2608" w:hanging="2608"/>
        <w:rPr>
          <w:rFonts w:asciiTheme="minorHAnsi" w:eastAsia="DIN-Medium" w:hAnsiTheme="minorHAnsi" w:cstheme="minorHAnsi"/>
          <w:sz w:val="24"/>
          <w:szCs w:val="24"/>
        </w:rPr>
      </w:pPr>
      <w:r>
        <w:t xml:space="preserve"> </w:t>
      </w:r>
      <w:r>
        <w:tab/>
      </w:r>
      <w:r w:rsidRPr="009E418E">
        <w:rPr>
          <w:rStyle w:val="A1"/>
          <w:rFonts w:asciiTheme="minorHAnsi" w:hAnsiTheme="minorHAnsi" w:cstheme="minorHAnsi"/>
          <w:color w:val="4F81BD" w:themeColor="accent1"/>
        </w:rPr>
        <w:t>Välkomna till Uppsala Minigolfpark</w:t>
      </w:r>
    </w:p>
    <w:p w14:paraId="2D1C5396" w14:textId="77777777" w:rsidR="00D83221" w:rsidRPr="000F0C25" w:rsidRDefault="00D83221" w:rsidP="00012134">
      <w:pPr>
        <w:ind w:left="2608" w:hanging="2608"/>
      </w:pPr>
    </w:p>
    <w:sectPr w:rsidR="00D83221" w:rsidRPr="000F0C25" w:rsidSect="008F5883">
      <w:headerReference w:type="default" r:id="rId10"/>
      <w:headerReference w:type="first" r:id="rId11"/>
      <w:pgSz w:w="11906" w:h="16838"/>
      <w:pgMar w:top="1701" w:right="849" w:bottom="568" w:left="1134" w:header="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D0F465" w14:textId="77777777" w:rsidR="0067174A" w:rsidRDefault="0067174A" w:rsidP="00B31D4A">
      <w:r>
        <w:separator/>
      </w:r>
    </w:p>
  </w:endnote>
  <w:endnote w:type="continuationSeparator" w:id="0">
    <w:p w14:paraId="5F434EF0" w14:textId="77777777" w:rsidR="0067174A" w:rsidRDefault="0067174A" w:rsidP="00B31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G Times (W1)">
    <w:altName w:val="Times New Roman"/>
    <w:charset w:val="00"/>
    <w:family w:val="roman"/>
    <w:pitch w:val="variable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IN Engschrift Std">
    <w:altName w:val="DIN Engschrift Std"/>
    <w:panose1 w:val="00000000000000000000"/>
    <w:charset w:val="00"/>
    <w:family w:val="modern"/>
    <w:notTrueType/>
    <w:pitch w:val="variable"/>
    <w:sig w:usb0="800000AF" w:usb1="5000204A" w:usb2="00000000" w:usb3="00000000" w:csb0="00000001" w:csb1="00000000"/>
  </w:font>
  <w:font w:name="DINEngschriftSt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DIN-Medium">
    <w:altName w:val="Calibri"/>
    <w:panose1 w:val="00000000000000000000"/>
    <w:charset w:val="00"/>
    <w:family w:val="modern"/>
    <w:notTrueType/>
    <w:pitch w:val="variable"/>
    <w:sig w:usb0="A000002F" w:usb1="5000004A" w:usb2="00000000" w:usb3="00000000" w:csb0="0000011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BB817B" w14:textId="77777777" w:rsidR="0067174A" w:rsidRDefault="0067174A" w:rsidP="00B31D4A">
      <w:r>
        <w:separator/>
      </w:r>
    </w:p>
  </w:footnote>
  <w:footnote w:type="continuationSeparator" w:id="0">
    <w:p w14:paraId="2BA9F0A5" w14:textId="77777777" w:rsidR="0067174A" w:rsidRDefault="0067174A" w:rsidP="00B31D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8752352"/>
      <w:placeholder>
        <w:docPart w:val="8FD5201465E648E586AA62BC2FA8F95C"/>
      </w:placeholder>
      <w:temporary/>
      <w:showingPlcHdr/>
    </w:sdtPr>
    <w:sdtEndPr/>
    <w:sdtContent>
      <w:p w14:paraId="206525EB" w14:textId="77777777" w:rsidR="006B0AC4" w:rsidRDefault="006B0AC4">
        <w:pPr>
          <w:pStyle w:val="Sidhuvud"/>
        </w:pPr>
        <w:r>
          <w:t>[Skriv text]</w:t>
        </w:r>
      </w:p>
    </w:sdtContent>
  </w:sdt>
  <w:p w14:paraId="636C6BA8" w14:textId="77777777" w:rsidR="00B31D4A" w:rsidRDefault="00B31D4A">
    <w:pPr>
      <w:pStyle w:val="Sidhuvud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A82630" w14:textId="77777777" w:rsidR="006B0AC4" w:rsidRDefault="008F5883" w:rsidP="00F70CE1">
    <w:pPr>
      <w:pStyle w:val="Sidhuvud"/>
      <w:ind w:left="-1191"/>
      <w:jc w:val="center"/>
    </w:pPr>
    <w:r>
      <w:rPr>
        <w:noProof/>
        <w:lang w:eastAsia="sv-SE"/>
      </w:rPr>
      <w:drawing>
        <wp:inline distT="0" distB="0" distL="0" distR="0" wp14:anchorId="2EE77E29" wp14:editId="01DFB108">
          <wp:extent cx="7724140" cy="1426845"/>
          <wp:effectExtent l="0" t="0" r="0" b="1905"/>
          <wp:docPr id="7" name="Bildobjekt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24140" cy="14268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0AD6E4B"/>
    <w:multiLevelType w:val="hybridMultilevel"/>
    <w:tmpl w:val="FADA387E"/>
    <w:lvl w:ilvl="0" w:tplc="041D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2" w15:restartNumberingAfterBreak="0">
    <w:nsid w:val="45602A48"/>
    <w:multiLevelType w:val="hybridMultilevel"/>
    <w:tmpl w:val="57FCF85C"/>
    <w:lvl w:ilvl="0" w:tplc="F086F19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645132F"/>
    <w:multiLevelType w:val="multilevel"/>
    <w:tmpl w:val="50B0DB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DA72144"/>
    <w:multiLevelType w:val="hybridMultilevel"/>
    <w:tmpl w:val="BC4AE8BA"/>
    <w:lvl w:ilvl="0" w:tplc="56CE8D56">
      <w:numFmt w:val="bullet"/>
      <w:lvlText w:val=""/>
      <w:lvlJc w:val="left"/>
      <w:pPr>
        <w:ind w:left="3915" w:hanging="675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1304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7D7D"/>
    <w:rsid w:val="00012134"/>
    <w:rsid w:val="000320A7"/>
    <w:rsid w:val="0003636D"/>
    <w:rsid w:val="00061163"/>
    <w:rsid w:val="00093B45"/>
    <w:rsid w:val="000A6347"/>
    <w:rsid w:val="000E7BAE"/>
    <w:rsid w:val="000F0C25"/>
    <w:rsid w:val="00104D1D"/>
    <w:rsid w:val="00135016"/>
    <w:rsid w:val="001824E4"/>
    <w:rsid w:val="001B4FC0"/>
    <w:rsid w:val="001E7DA6"/>
    <w:rsid w:val="001F6A07"/>
    <w:rsid w:val="00250861"/>
    <w:rsid w:val="00253A33"/>
    <w:rsid w:val="00266975"/>
    <w:rsid w:val="002F1195"/>
    <w:rsid w:val="0030218D"/>
    <w:rsid w:val="00321695"/>
    <w:rsid w:val="00325C1F"/>
    <w:rsid w:val="00366335"/>
    <w:rsid w:val="00380FA3"/>
    <w:rsid w:val="003B5D31"/>
    <w:rsid w:val="003E71F6"/>
    <w:rsid w:val="0041168E"/>
    <w:rsid w:val="0047084C"/>
    <w:rsid w:val="00475C9B"/>
    <w:rsid w:val="00486249"/>
    <w:rsid w:val="004B72E7"/>
    <w:rsid w:val="004F67D5"/>
    <w:rsid w:val="005209C7"/>
    <w:rsid w:val="005272A8"/>
    <w:rsid w:val="0055034C"/>
    <w:rsid w:val="00571EAD"/>
    <w:rsid w:val="005B2335"/>
    <w:rsid w:val="005B75C4"/>
    <w:rsid w:val="005C452C"/>
    <w:rsid w:val="005D4FFD"/>
    <w:rsid w:val="005F1A1E"/>
    <w:rsid w:val="00610B52"/>
    <w:rsid w:val="0061700A"/>
    <w:rsid w:val="006575F6"/>
    <w:rsid w:val="006701E8"/>
    <w:rsid w:val="0067174A"/>
    <w:rsid w:val="006778C9"/>
    <w:rsid w:val="006926AA"/>
    <w:rsid w:val="006930C3"/>
    <w:rsid w:val="00694EE9"/>
    <w:rsid w:val="006B0AC4"/>
    <w:rsid w:val="006E119E"/>
    <w:rsid w:val="00707D7D"/>
    <w:rsid w:val="007234B4"/>
    <w:rsid w:val="00725714"/>
    <w:rsid w:val="0073668D"/>
    <w:rsid w:val="00752026"/>
    <w:rsid w:val="00787FC6"/>
    <w:rsid w:val="007C395D"/>
    <w:rsid w:val="007C5442"/>
    <w:rsid w:val="007F37EA"/>
    <w:rsid w:val="008608B6"/>
    <w:rsid w:val="008B2DB3"/>
    <w:rsid w:val="008B4D40"/>
    <w:rsid w:val="008B7936"/>
    <w:rsid w:val="008D43DE"/>
    <w:rsid w:val="008F5883"/>
    <w:rsid w:val="008F5D08"/>
    <w:rsid w:val="00934FD1"/>
    <w:rsid w:val="00960912"/>
    <w:rsid w:val="00972DF8"/>
    <w:rsid w:val="009B3545"/>
    <w:rsid w:val="009E418E"/>
    <w:rsid w:val="00A171EE"/>
    <w:rsid w:val="00A32E18"/>
    <w:rsid w:val="00A82350"/>
    <w:rsid w:val="00AC6193"/>
    <w:rsid w:val="00B124B2"/>
    <w:rsid w:val="00B13AD7"/>
    <w:rsid w:val="00B31D4A"/>
    <w:rsid w:val="00B458DD"/>
    <w:rsid w:val="00B86DFC"/>
    <w:rsid w:val="00B96AE1"/>
    <w:rsid w:val="00BF4D60"/>
    <w:rsid w:val="00C06A60"/>
    <w:rsid w:val="00C234C6"/>
    <w:rsid w:val="00C46F67"/>
    <w:rsid w:val="00C50C8C"/>
    <w:rsid w:val="00CA021C"/>
    <w:rsid w:val="00CA2B5D"/>
    <w:rsid w:val="00CE3C2E"/>
    <w:rsid w:val="00D26237"/>
    <w:rsid w:val="00D707DC"/>
    <w:rsid w:val="00D72207"/>
    <w:rsid w:val="00D83221"/>
    <w:rsid w:val="00DA521B"/>
    <w:rsid w:val="00DC1C97"/>
    <w:rsid w:val="00DE64DD"/>
    <w:rsid w:val="00E32E45"/>
    <w:rsid w:val="00E44953"/>
    <w:rsid w:val="00E51A4C"/>
    <w:rsid w:val="00E9761D"/>
    <w:rsid w:val="00F119FC"/>
    <w:rsid w:val="00F25BB1"/>
    <w:rsid w:val="00F43142"/>
    <w:rsid w:val="00F70CE1"/>
    <w:rsid w:val="00FB064B"/>
    <w:rsid w:val="00FB3EEC"/>
    <w:rsid w:val="00FD0CC6"/>
    <w:rsid w:val="00FE4C1C"/>
    <w:rsid w:val="00FE63BE"/>
    <w:rsid w:val="00FF2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B2073E"/>
  <w15:docId w15:val="{4F6D66D3-129C-43E6-AC39-5BD78D8DC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824E4"/>
    <w:pPr>
      <w:suppressAutoHyphens/>
      <w:spacing w:after="0" w:line="240" w:lineRule="auto"/>
    </w:pPr>
    <w:rPr>
      <w:rFonts w:ascii="CG Times (W1)" w:eastAsia="Times New Roman" w:hAnsi="CG Times (W1)" w:cs="Times New Roman"/>
      <w:sz w:val="20"/>
      <w:szCs w:val="20"/>
      <w:lang w:eastAsia="ar-SA"/>
    </w:rPr>
  </w:style>
  <w:style w:type="paragraph" w:styleId="Rubrik1">
    <w:name w:val="heading 1"/>
    <w:basedOn w:val="Normal"/>
    <w:next w:val="Normal"/>
    <w:link w:val="Rubrik1Char"/>
    <w:qFormat/>
    <w:rsid w:val="00253A33"/>
    <w:pPr>
      <w:keepNext/>
      <w:outlineLvl w:val="0"/>
    </w:pPr>
    <w:rPr>
      <w:rFonts w:ascii="Book Antiqua" w:hAnsi="Book Antiqua"/>
      <w:b/>
      <w:bCs/>
      <w:sz w:val="22"/>
    </w:rPr>
  </w:style>
  <w:style w:type="paragraph" w:styleId="Rubrik2">
    <w:name w:val="heading 2"/>
    <w:basedOn w:val="Normal"/>
    <w:next w:val="Normal"/>
    <w:link w:val="Rubrik2Char"/>
    <w:qFormat/>
    <w:rsid w:val="001824E4"/>
    <w:pPr>
      <w:keepNext/>
      <w:tabs>
        <w:tab w:val="num" w:pos="1440"/>
      </w:tabs>
      <w:ind w:left="1440" w:hanging="360"/>
      <w:jc w:val="center"/>
      <w:outlineLvl w:val="1"/>
    </w:pPr>
    <w:rPr>
      <w:rFonts w:ascii="Times New Roman" w:hAnsi="Times New Roman"/>
      <w:b/>
      <w:bCs/>
      <w:sz w:val="24"/>
      <w:szCs w:val="24"/>
    </w:rPr>
  </w:style>
  <w:style w:type="paragraph" w:styleId="Rubrik3">
    <w:name w:val="heading 3"/>
    <w:basedOn w:val="Normal"/>
    <w:next w:val="Normal"/>
    <w:link w:val="Rubrik3Char"/>
    <w:qFormat/>
    <w:rsid w:val="00253A33"/>
    <w:pPr>
      <w:keepNext/>
      <w:outlineLvl w:val="2"/>
    </w:pPr>
    <w:rPr>
      <w:rFonts w:ascii="Book Antiqua" w:hAnsi="Book Antiqua"/>
      <w:b/>
      <w:bCs/>
      <w:sz w:val="1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nhideWhenUsed/>
    <w:rsid w:val="00B31D4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B31D4A"/>
  </w:style>
  <w:style w:type="paragraph" w:styleId="Sidfot">
    <w:name w:val="footer"/>
    <w:basedOn w:val="Normal"/>
    <w:link w:val="SidfotChar"/>
    <w:uiPriority w:val="99"/>
    <w:unhideWhenUsed/>
    <w:rsid w:val="00B31D4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B31D4A"/>
  </w:style>
  <w:style w:type="paragraph" w:styleId="Ballongtext">
    <w:name w:val="Balloon Text"/>
    <w:basedOn w:val="Normal"/>
    <w:link w:val="BallongtextChar"/>
    <w:uiPriority w:val="99"/>
    <w:semiHidden/>
    <w:unhideWhenUsed/>
    <w:rsid w:val="00B31D4A"/>
    <w:rPr>
      <w:rFonts w:ascii="Tahoma" w:hAnsi="Tahoma" w:cs="Tahoma"/>
      <w:sz w:val="16"/>
      <w:szCs w:val="16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B31D4A"/>
    <w:rPr>
      <w:rFonts w:ascii="Tahoma" w:hAnsi="Tahoma" w:cs="Tahoma"/>
      <w:sz w:val="16"/>
      <w:szCs w:val="16"/>
    </w:rPr>
  </w:style>
  <w:style w:type="character" w:customStyle="1" w:styleId="Rubrik1Char">
    <w:name w:val="Rubrik 1 Char"/>
    <w:basedOn w:val="Standardstycketeckensnitt"/>
    <w:link w:val="Rubrik1"/>
    <w:rsid w:val="00253A33"/>
    <w:rPr>
      <w:rFonts w:ascii="Book Antiqua" w:eastAsia="Times New Roman" w:hAnsi="Book Antiqua" w:cs="Times New Roman"/>
      <w:b/>
      <w:bCs/>
      <w:kern w:val="28"/>
      <w:szCs w:val="20"/>
      <w:lang w:eastAsia="sv-SE"/>
    </w:rPr>
  </w:style>
  <w:style w:type="character" w:customStyle="1" w:styleId="Rubrik3Char">
    <w:name w:val="Rubrik 3 Char"/>
    <w:basedOn w:val="Standardstycketeckensnitt"/>
    <w:link w:val="Rubrik3"/>
    <w:rsid w:val="00253A33"/>
    <w:rPr>
      <w:rFonts w:ascii="Book Antiqua" w:eastAsia="Times New Roman" w:hAnsi="Book Antiqua" w:cs="Times New Roman"/>
      <w:b/>
      <w:bCs/>
      <w:kern w:val="28"/>
      <w:sz w:val="16"/>
      <w:szCs w:val="20"/>
      <w:lang w:eastAsia="sv-SE"/>
    </w:rPr>
  </w:style>
  <w:style w:type="paragraph" w:styleId="Brdtext">
    <w:name w:val="Body Text"/>
    <w:basedOn w:val="Normal"/>
    <w:link w:val="BrdtextChar"/>
    <w:rsid w:val="00253A33"/>
    <w:rPr>
      <w:rFonts w:ascii="Book Antiqua" w:hAnsi="Book Antiqua"/>
    </w:rPr>
  </w:style>
  <w:style w:type="character" w:customStyle="1" w:styleId="BrdtextChar">
    <w:name w:val="Brödtext Char"/>
    <w:basedOn w:val="Standardstycketeckensnitt"/>
    <w:link w:val="Brdtext"/>
    <w:rsid w:val="00253A33"/>
    <w:rPr>
      <w:rFonts w:ascii="Book Antiqua" w:eastAsia="Times New Roman" w:hAnsi="Book Antiqua" w:cs="Times New Roman"/>
      <w:kern w:val="28"/>
      <w:sz w:val="20"/>
      <w:szCs w:val="20"/>
      <w:lang w:eastAsia="sv-SE"/>
    </w:rPr>
  </w:style>
  <w:style w:type="character" w:styleId="Hyperlnk">
    <w:name w:val="Hyperlink"/>
    <w:basedOn w:val="Standardstycketeckensnitt"/>
    <w:rsid w:val="00253A33"/>
    <w:rPr>
      <w:color w:val="0000FF"/>
      <w:u w:val="single"/>
    </w:rPr>
  </w:style>
  <w:style w:type="character" w:customStyle="1" w:styleId="Rubrik2Char">
    <w:name w:val="Rubrik 2 Char"/>
    <w:basedOn w:val="Standardstycketeckensnitt"/>
    <w:link w:val="Rubrik2"/>
    <w:rsid w:val="001824E4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Brdtextmedindrag">
    <w:name w:val="Body Text Indent"/>
    <w:basedOn w:val="Normal"/>
    <w:link w:val="BrdtextmedindragChar"/>
    <w:uiPriority w:val="99"/>
    <w:semiHidden/>
    <w:unhideWhenUsed/>
    <w:rsid w:val="00707D7D"/>
    <w:pPr>
      <w:spacing w:after="120"/>
      <w:ind w:left="283"/>
    </w:pPr>
  </w:style>
  <w:style w:type="character" w:customStyle="1" w:styleId="BrdtextmedindragChar">
    <w:name w:val="Brödtext med indrag Char"/>
    <w:basedOn w:val="Standardstycketeckensnitt"/>
    <w:link w:val="Brdtextmedindrag"/>
    <w:uiPriority w:val="99"/>
    <w:semiHidden/>
    <w:rsid w:val="00707D7D"/>
    <w:rPr>
      <w:rFonts w:ascii="CG Times (W1)" w:eastAsia="Times New Roman" w:hAnsi="CG Times (W1)" w:cs="Times New Roman"/>
      <w:sz w:val="20"/>
      <w:szCs w:val="20"/>
      <w:lang w:eastAsia="ar-SA"/>
    </w:rPr>
  </w:style>
  <w:style w:type="character" w:styleId="Stark">
    <w:name w:val="Strong"/>
    <w:qFormat/>
    <w:rsid w:val="00FD0CC6"/>
    <w:rPr>
      <w:b/>
      <w:bCs/>
    </w:rPr>
  </w:style>
  <w:style w:type="character" w:customStyle="1" w:styleId="UnresolvedMention">
    <w:name w:val="Unresolved Mention"/>
    <w:basedOn w:val="Standardstycketeckensnitt"/>
    <w:uiPriority w:val="99"/>
    <w:semiHidden/>
    <w:unhideWhenUsed/>
    <w:rsid w:val="00012134"/>
    <w:rPr>
      <w:color w:val="808080"/>
      <w:shd w:val="clear" w:color="auto" w:fill="E6E6E6"/>
    </w:rPr>
  </w:style>
  <w:style w:type="paragraph" w:customStyle="1" w:styleId="Default">
    <w:name w:val="Default"/>
    <w:rsid w:val="00D72207"/>
    <w:pPr>
      <w:autoSpaceDE w:val="0"/>
      <w:autoSpaceDN w:val="0"/>
      <w:adjustRightInd w:val="0"/>
      <w:spacing w:after="0" w:line="240" w:lineRule="auto"/>
    </w:pPr>
    <w:rPr>
      <w:rFonts w:ascii="DIN Engschrift Std" w:hAnsi="DIN Engschrift Std" w:cs="DIN Engschrift Std"/>
      <w:color w:val="000000"/>
      <w:sz w:val="24"/>
      <w:szCs w:val="24"/>
    </w:rPr>
  </w:style>
  <w:style w:type="character" w:customStyle="1" w:styleId="A1">
    <w:name w:val="A1"/>
    <w:uiPriority w:val="99"/>
    <w:rsid w:val="00D72207"/>
    <w:rPr>
      <w:rFonts w:cs="DIN Engschrift Std"/>
      <w:color w:val="000000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413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ppsalabangolf@gmail.com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uppsalabangolf@gmail.com" TargetMode="Externa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BGF\Desktop\Worddoc%20J&#197;P%20funkar%20tes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FD5201465E648E586AA62BC2FA8F95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7A5A772-E66F-4F91-88B6-3F39F0F4DADC}"/>
      </w:docPartPr>
      <w:docPartBody>
        <w:p w:rsidR="000C7405" w:rsidRDefault="007160A0">
          <w:pPr>
            <w:pStyle w:val="8FD5201465E648E586AA62BC2FA8F95C"/>
          </w:pPr>
          <w:r>
            <w:t>[Skriv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G Times (W1)">
    <w:altName w:val="Times New Roman"/>
    <w:charset w:val="00"/>
    <w:family w:val="roman"/>
    <w:pitch w:val="variable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IN Engschrift Std">
    <w:altName w:val="DIN Engschrift Std"/>
    <w:panose1 w:val="00000000000000000000"/>
    <w:charset w:val="00"/>
    <w:family w:val="modern"/>
    <w:notTrueType/>
    <w:pitch w:val="variable"/>
    <w:sig w:usb0="800000AF" w:usb1="5000204A" w:usb2="00000000" w:usb3="00000000" w:csb0="00000001" w:csb1="00000000"/>
  </w:font>
  <w:font w:name="DINEngschriftSt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DIN-Medium">
    <w:altName w:val="Calibri"/>
    <w:panose1 w:val="00000000000000000000"/>
    <w:charset w:val="00"/>
    <w:family w:val="modern"/>
    <w:notTrueType/>
    <w:pitch w:val="variable"/>
    <w:sig w:usb0="A000002F" w:usb1="5000004A" w:usb2="00000000" w:usb3="00000000" w:csb0="0000011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160A0"/>
    <w:rsid w:val="00032013"/>
    <w:rsid w:val="000C7405"/>
    <w:rsid w:val="000E3C3F"/>
    <w:rsid w:val="00104FF6"/>
    <w:rsid w:val="00206E6F"/>
    <w:rsid w:val="00246BAA"/>
    <w:rsid w:val="00376C67"/>
    <w:rsid w:val="00471682"/>
    <w:rsid w:val="005300D9"/>
    <w:rsid w:val="0058457A"/>
    <w:rsid w:val="00634C32"/>
    <w:rsid w:val="006F7377"/>
    <w:rsid w:val="007160A0"/>
    <w:rsid w:val="0072296B"/>
    <w:rsid w:val="00723B23"/>
    <w:rsid w:val="00797953"/>
    <w:rsid w:val="0081316D"/>
    <w:rsid w:val="0087407B"/>
    <w:rsid w:val="009F5BAC"/>
    <w:rsid w:val="00A773A7"/>
    <w:rsid w:val="00AD775F"/>
    <w:rsid w:val="00B45030"/>
    <w:rsid w:val="00BA48AF"/>
    <w:rsid w:val="00BD3974"/>
    <w:rsid w:val="00C32D48"/>
    <w:rsid w:val="00D7213D"/>
    <w:rsid w:val="00E41026"/>
    <w:rsid w:val="00E41664"/>
    <w:rsid w:val="00E42BCB"/>
    <w:rsid w:val="00ED0CA9"/>
    <w:rsid w:val="00FA7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7405"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8FD5201465E648E586AA62BC2FA8F95C">
    <w:name w:val="8FD5201465E648E586AA62BC2FA8F95C"/>
    <w:rsid w:val="000C740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F5E68B-C711-47DF-A720-15B5A2BE3D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Worddoc JÅP funkar test</Template>
  <TotalTime>1</TotalTime>
  <Pages>2</Pages>
  <Words>231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SBGF</dc:creator>
  <cp:lastModifiedBy>Mats Olsson</cp:lastModifiedBy>
  <cp:revision>2</cp:revision>
  <cp:lastPrinted>2013-04-26T11:41:00Z</cp:lastPrinted>
  <dcterms:created xsi:type="dcterms:W3CDTF">2022-09-15T18:34:00Z</dcterms:created>
  <dcterms:modified xsi:type="dcterms:W3CDTF">2022-09-15T18:34:00Z</dcterms:modified>
</cp:coreProperties>
</file>