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31FC" w:rsidRPr="00485D57" w:rsidRDefault="006231FC" w:rsidP="00327A6F">
      <w:pPr>
        <w:pStyle w:val="Default"/>
        <w:rPr>
          <w:rFonts w:ascii="Casper Light SF" w:hAnsi="Casper Light SF"/>
          <w:b/>
          <w:bCs/>
          <w:sz w:val="30"/>
          <w:szCs w:val="30"/>
        </w:rPr>
      </w:pPr>
      <w:r w:rsidRPr="00485D57">
        <w:rPr>
          <w:rFonts w:ascii="Casper Light SF" w:hAnsi="Casper Light SF"/>
          <w:b/>
          <w:bCs/>
          <w:sz w:val="30"/>
          <w:szCs w:val="30"/>
        </w:rPr>
        <w:t>Spelplats: Haga BGK:s banor i Lindö småbåtshamn</w:t>
      </w:r>
    </w:p>
    <w:p w:rsidR="006231FC" w:rsidRPr="00485D57" w:rsidRDefault="006231FC" w:rsidP="00327A6F">
      <w:pPr>
        <w:pStyle w:val="Default"/>
        <w:rPr>
          <w:rFonts w:ascii="Casper Light SF" w:hAnsi="Casper Light SF"/>
          <w:b/>
          <w:bCs/>
          <w:sz w:val="30"/>
          <w:szCs w:val="30"/>
        </w:rPr>
      </w:pPr>
      <w:r w:rsidRPr="00485D57">
        <w:rPr>
          <w:rFonts w:ascii="Casper Light SF" w:hAnsi="Casper Light SF"/>
          <w:b/>
          <w:bCs/>
          <w:sz w:val="30"/>
          <w:szCs w:val="30"/>
        </w:rPr>
        <w:t>Datum: 31 maj 2015</w:t>
      </w:r>
    </w:p>
    <w:p w:rsidR="006231FC" w:rsidRPr="00485D57" w:rsidRDefault="006231FC" w:rsidP="00327A6F">
      <w:pPr>
        <w:pStyle w:val="Default"/>
        <w:rPr>
          <w:rFonts w:ascii="Casper Light SF" w:hAnsi="Casper Light SF" w:cs="Times New Roman"/>
          <w:sz w:val="30"/>
          <w:szCs w:val="30"/>
        </w:rPr>
      </w:pPr>
    </w:p>
    <w:p w:rsidR="006231FC" w:rsidRPr="00485D57" w:rsidRDefault="006231FC" w:rsidP="00327A6F">
      <w:pPr>
        <w:pStyle w:val="Default"/>
        <w:rPr>
          <w:rFonts w:ascii="Casper Light SF" w:hAnsi="Casper Light SF" w:cs="Times New Roman"/>
          <w:sz w:val="30"/>
          <w:szCs w:val="30"/>
        </w:rPr>
      </w:pPr>
      <w:r w:rsidRPr="00485D57">
        <w:rPr>
          <w:rFonts w:ascii="Casper Light SF" w:hAnsi="Casper Light SF" w:cs="Times New Roman"/>
          <w:b/>
          <w:bCs/>
          <w:sz w:val="30"/>
          <w:szCs w:val="30"/>
        </w:rPr>
        <w:t>Klasser</w:t>
      </w:r>
      <w:r w:rsidRPr="00485D57">
        <w:rPr>
          <w:rFonts w:ascii="Casper Light SF" w:hAnsi="Casper Light SF" w:cs="Times New Roman"/>
          <w:sz w:val="30"/>
          <w:szCs w:val="30"/>
        </w:rPr>
        <w:t xml:space="preserve">: </w:t>
      </w:r>
    </w:p>
    <w:p w:rsidR="006231FC" w:rsidRPr="00485D57" w:rsidRDefault="006231FC" w:rsidP="00327A6F">
      <w:pPr>
        <w:pStyle w:val="Default"/>
        <w:rPr>
          <w:rFonts w:ascii="Casper Light SF" w:hAnsi="Casper Light SF" w:cs="Times New Roman"/>
          <w:sz w:val="30"/>
          <w:szCs w:val="30"/>
        </w:rPr>
      </w:pPr>
    </w:p>
    <w:tbl>
      <w:tblPr>
        <w:tblW w:w="0" w:type="auto"/>
        <w:tblLook w:val="00A0"/>
      </w:tblPr>
      <w:tblGrid>
        <w:gridCol w:w="1384"/>
        <w:gridCol w:w="851"/>
        <w:gridCol w:w="1559"/>
      </w:tblGrid>
      <w:tr w:rsidR="006231FC" w:rsidRPr="00485D57" w:rsidTr="00D073C7">
        <w:tc>
          <w:tcPr>
            <w:tcW w:w="1384" w:type="dxa"/>
          </w:tcPr>
          <w:p w:rsidR="006231FC" w:rsidRPr="00485D57" w:rsidRDefault="006231FC" w:rsidP="00D073C7">
            <w:pPr>
              <w:pStyle w:val="Default"/>
              <w:jc w:val="center"/>
              <w:rPr>
                <w:rFonts w:ascii="Casper Light SF" w:hAnsi="Casper Light SF" w:cs="Times New Roman"/>
                <w:sz w:val="30"/>
                <w:szCs w:val="30"/>
              </w:rPr>
            </w:pPr>
            <w:r w:rsidRPr="00485D57">
              <w:rPr>
                <w:rFonts w:ascii="Casper Light SF" w:hAnsi="Casper Light SF" w:cs="Times New Roman"/>
                <w:sz w:val="30"/>
                <w:szCs w:val="30"/>
              </w:rPr>
              <w:t>Klass A</w:t>
            </w:r>
          </w:p>
        </w:tc>
        <w:tc>
          <w:tcPr>
            <w:tcW w:w="851" w:type="dxa"/>
          </w:tcPr>
          <w:p w:rsidR="006231FC" w:rsidRPr="00485D57" w:rsidRDefault="006231FC" w:rsidP="00D073C7">
            <w:pPr>
              <w:pStyle w:val="Default"/>
              <w:jc w:val="center"/>
              <w:rPr>
                <w:rFonts w:ascii="Casper Light SF" w:hAnsi="Casper Light SF" w:cs="Times New Roman"/>
                <w:sz w:val="30"/>
                <w:szCs w:val="30"/>
              </w:rPr>
            </w:pPr>
            <w:r w:rsidRPr="00485D57">
              <w:rPr>
                <w:rFonts w:ascii="Casper Light SF" w:hAnsi="Casper Light SF" w:cs="Times New Roman"/>
                <w:sz w:val="30"/>
                <w:szCs w:val="30"/>
              </w:rPr>
              <w:t>Hcp</w:t>
            </w:r>
          </w:p>
        </w:tc>
        <w:tc>
          <w:tcPr>
            <w:tcW w:w="1559" w:type="dxa"/>
          </w:tcPr>
          <w:p w:rsidR="006231FC" w:rsidRPr="00485D57" w:rsidRDefault="006231FC" w:rsidP="00D073C7">
            <w:pPr>
              <w:pStyle w:val="Default"/>
              <w:jc w:val="center"/>
              <w:rPr>
                <w:rFonts w:ascii="Casper Light SF" w:hAnsi="Casper Light SF" w:cs="Times New Roman"/>
                <w:sz w:val="30"/>
                <w:szCs w:val="30"/>
              </w:rPr>
            </w:pPr>
            <w:r w:rsidRPr="00485D57">
              <w:rPr>
                <w:rFonts w:ascii="Casper Light SF" w:hAnsi="Casper Light SF" w:cs="Times New Roman"/>
                <w:sz w:val="30"/>
                <w:szCs w:val="30"/>
              </w:rPr>
              <w:t>&lt; - 6,9</w:t>
            </w:r>
          </w:p>
        </w:tc>
      </w:tr>
      <w:tr w:rsidR="006231FC" w:rsidRPr="00485D57" w:rsidTr="00D073C7">
        <w:tc>
          <w:tcPr>
            <w:tcW w:w="1384" w:type="dxa"/>
          </w:tcPr>
          <w:p w:rsidR="006231FC" w:rsidRPr="00485D57" w:rsidRDefault="006231FC" w:rsidP="00D073C7">
            <w:pPr>
              <w:pStyle w:val="Default"/>
              <w:jc w:val="center"/>
              <w:rPr>
                <w:rFonts w:ascii="Casper Light SF" w:hAnsi="Casper Light SF" w:cs="Times New Roman"/>
                <w:sz w:val="30"/>
                <w:szCs w:val="30"/>
              </w:rPr>
            </w:pPr>
            <w:r w:rsidRPr="00485D57">
              <w:rPr>
                <w:rFonts w:ascii="Casper Light SF" w:hAnsi="Casper Light SF" w:cs="Times New Roman"/>
                <w:sz w:val="30"/>
                <w:szCs w:val="30"/>
              </w:rPr>
              <w:t>Klass B</w:t>
            </w:r>
          </w:p>
        </w:tc>
        <w:tc>
          <w:tcPr>
            <w:tcW w:w="851" w:type="dxa"/>
          </w:tcPr>
          <w:p w:rsidR="006231FC" w:rsidRPr="00485D57" w:rsidRDefault="006231FC" w:rsidP="00D073C7">
            <w:pPr>
              <w:pStyle w:val="Default"/>
              <w:jc w:val="center"/>
              <w:rPr>
                <w:rFonts w:ascii="Casper Light SF" w:hAnsi="Casper Light SF" w:cs="Times New Roman"/>
                <w:sz w:val="30"/>
                <w:szCs w:val="30"/>
              </w:rPr>
            </w:pPr>
            <w:r w:rsidRPr="00485D57">
              <w:rPr>
                <w:rFonts w:ascii="Casper Light SF" w:hAnsi="Casper Light SF" w:cs="Times New Roman"/>
                <w:sz w:val="30"/>
                <w:szCs w:val="30"/>
              </w:rPr>
              <w:t>Hcp</w:t>
            </w:r>
          </w:p>
        </w:tc>
        <w:tc>
          <w:tcPr>
            <w:tcW w:w="1559" w:type="dxa"/>
          </w:tcPr>
          <w:p w:rsidR="006231FC" w:rsidRPr="00485D57" w:rsidRDefault="006231FC" w:rsidP="00D073C7">
            <w:pPr>
              <w:pStyle w:val="Default"/>
              <w:jc w:val="center"/>
              <w:rPr>
                <w:rFonts w:ascii="Casper Light SF" w:hAnsi="Casper Light SF" w:cs="Times New Roman"/>
                <w:sz w:val="30"/>
                <w:szCs w:val="30"/>
              </w:rPr>
            </w:pPr>
            <w:r w:rsidRPr="00485D57">
              <w:rPr>
                <w:rFonts w:ascii="Casper Light SF" w:hAnsi="Casper Light SF" w:cs="Times New Roman"/>
                <w:sz w:val="30"/>
                <w:szCs w:val="30"/>
              </w:rPr>
              <w:t>7 – 10,9</w:t>
            </w:r>
          </w:p>
        </w:tc>
      </w:tr>
      <w:tr w:rsidR="006231FC" w:rsidRPr="00485D57" w:rsidTr="00D073C7">
        <w:tc>
          <w:tcPr>
            <w:tcW w:w="1384" w:type="dxa"/>
          </w:tcPr>
          <w:p w:rsidR="006231FC" w:rsidRPr="00485D57" w:rsidRDefault="006231FC" w:rsidP="00D073C7">
            <w:pPr>
              <w:pStyle w:val="Default"/>
              <w:jc w:val="center"/>
              <w:rPr>
                <w:rFonts w:ascii="Casper Light SF" w:hAnsi="Casper Light SF" w:cs="Times New Roman"/>
                <w:sz w:val="30"/>
                <w:szCs w:val="30"/>
              </w:rPr>
            </w:pPr>
            <w:r w:rsidRPr="00485D57">
              <w:rPr>
                <w:rFonts w:ascii="Casper Light SF" w:hAnsi="Casper Light SF" w:cs="Times New Roman"/>
                <w:sz w:val="30"/>
                <w:szCs w:val="30"/>
              </w:rPr>
              <w:t>Klass C</w:t>
            </w:r>
          </w:p>
        </w:tc>
        <w:tc>
          <w:tcPr>
            <w:tcW w:w="851" w:type="dxa"/>
          </w:tcPr>
          <w:p w:rsidR="006231FC" w:rsidRPr="00485D57" w:rsidRDefault="006231FC" w:rsidP="00D073C7">
            <w:pPr>
              <w:pStyle w:val="Default"/>
              <w:jc w:val="center"/>
              <w:rPr>
                <w:rFonts w:ascii="Casper Light SF" w:hAnsi="Casper Light SF" w:cs="Times New Roman"/>
                <w:sz w:val="30"/>
                <w:szCs w:val="30"/>
              </w:rPr>
            </w:pPr>
            <w:r w:rsidRPr="00485D57">
              <w:rPr>
                <w:rFonts w:ascii="Casper Light SF" w:hAnsi="Casper Light SF" w:cs="Times New Roman"/>
                <w:sz w:val="30"/>
                <w:szCs w:val="30"/>
              </w:rPr>
              <w:t>Hcp</w:t>
            </w:r>
          </w:p>
        </w:tc>
        <w:tc>
          <w:tcPr>
            <w:tcW w:w="1559" w:type="dxa"/>
          </w:tcPr>
          <w:p w:rsidR="006231FC" w:rsidRPr="00485D57" w:rsidRDefault="006231FC" w:rsidP="00D073C7">
            <w:pPr>
              <w:pStyle w:val="Default"/>
              <w:jc w:val="center"/>
              <w:rPr>
                <w:rFonts w:ascii="Casper Light SF" w:hAnsi="Casper Light SF" w:cs="Times New Roman"/>
                <w:sz w:val="30"/>
                <w:szCs w:val="30"/>
              </w:rPr>
            </w:pPr>
            <w:r w:rsidRPr="00485D57">
              <w:rPr>
                <w:rFonts w:ascii="Casper Light SF" w:hAnsi="Casper Light SF" w:cs="Times New Roman"/>
                <w:sz w:val="30"/>
                <w:szCs w:val="30"/>
              </w:rPr>
              <w:t>11 – 16,9</w:t>
            </w:r>
          </w:p>
        </w:tc>
      </w:tr>
      <w:tr w:rsidR="006231FC" w:rsidRPr="00485D57" w:rsidTr="00D073C7">
        <w:tc>
          <w:tcPr>
            <w:tcW w:w="1384" w:type="dxa"/>
          </w:tcPr>
          <w:p w:rsidR="006231FC" w:rsidRPr="00485D57" w:rsidRDefault="006231FC" w:rsidP="00D073C7">
            <w:pPr>
              <w:pStyle w:val="Default"/>
              <w:jc w:val="center"/>
              <w:rPr>
                <w:rFonts w:ascii="Casper Light SF" w:hAnsi="Casper Light SF" w:cs="Times New Roman"/>
                <w:sz w:val="30"/>
                <w:szCs w:val="30"/>
              </w:rPr>
            </w:pPr>
            <w:r w:rsidRPr="00485D57">
              <w:rPr>
                <w:rFonts w:ascii="Casper Light SF" w:hAnsi="Casper Light SF" w:cs="Times New Roman"/>
                <w:sz w:val="30"/>
                <w:szCs w:val="30"/>
              </w:rPr>
              <w:t>Klass D</w:t>
            </w:r>
          </w:p>
        </w:tc>
        <w:tc>
          <w:tcPr>
            <w:tcW w:w="851" w:type="dxa"/>
          </w:tcPr>
          <w:p w:rsidR="006231FC" w:rsidRPr="00485D57" w:rsidRDefault="006231FC" w:rsidP="00D073C7">
            <w:pPr>
              <w:pStyle w:val="Default"/>
              <w:jc w:val="center"/>
              <w:rPr>
                <w:rFonts w:ascii="Casper Light SF" w:hAnsi="Casper Light SF" w:cs="Times New Roman"/>
                <w:sz w:val="30"/>
                <w:szCs w:val="30"/>
              </w:rPr>
            </w:pPr>
            <w:r w:rsidRPr="00485D57">
              <w:rPr>
                <w:rFonts w:ascii="Casper Light SF" w:hAnsi="Casper Light SF" w:cs="Times New Roman"/>
                <w:sz w:val="30"/>
                <w:szCs w:val="30"/>
              </w:rPr>
              <w:t>Hcp</w:t>
            </w:r>
          </w:p>
        </w:tc>
        <w:tc>
          <w:tcPr>
            <w:tcW w:w="1559" w:type="dxa"/>
          </w:tcPr>
          <w:p w:rsidR="006231FC" w:rsidRPr="00485D57" w:rsidRDefault="006231FC" w:rsidP="00D073C7">
            <w:pPr>
              <w:pStyle w:val="Default"/>
              <w:jc w:val="center"/>
              <w:rPr>
                <w:rFonts w:ascii="Casper Light SF" w:hAnsi="Casper Light SF" w:cs="Times New Roman"/>
                <w:sz w:val="30"/>
                <w:szCs w:val="30"/>
              </w:rPr>
            </w:pPr>
            <w:r w:rsidRPr="00485D57">
              <w:rPr>
                <w:rFonts w:ascii="Casper Light SF" w:hAnsi="Casper Light SF" w:cs="Times New Roman"/>
                <w:sz w:val="30"/>
                <w:szCs w:val="30"/>
              </w:rPr>
              <w:t>17 - 26</w:t>
            </w:r>
          </w:p>
        </w:tc>
      </w:tr>
    </w:tbl>
    <w:p w:rsidR="006231FC" w:rsidRPr="00485D57" w:rsidRDefault="006231FC" w:rsidP="00327A6F">
      <w:pPr>
        <w:pStyle w:val="Default"/>
        <w:rPr>
          <w:rFonts w:ascii="Casper Light SF" w:hAnsi="Casper Light SF" w:cs="Times New Roman"/>
          <w:sz w:val="30"/>
          <w:szCs w:val="30"/>
        </w:rPr>
      </w:pPr>
    </w:p>
    <w:p w:rsidR="006231FC" w:rsidRPr="00485D57" w:rsidRDefault="006231FC" w:rsidP="00327A6F">
      <w:pPr>
        <w:pStyle w:val="Default"/>
        <w:rPr>
          <w:rFonts w:ascii="Casper Light SF" w:hAnsi="Casper Light SF" w:cs="Times New Roman"/>
          <w:b/>
          <w:bCs/>
          <w:sz w:val="30"/>
          <w:szCs w:val="30"/>
        </w:rPr>
      </w:pPr>
    </w:p>
    <w:p w:rsidR="006231FC" w:rsidRPr="00485D57" w:rsidRDefault="006231FC" w:rsidP="00327A6F">
      <w:pPr>
        <w:pStyle w:val="Default"/>
        <w:rPr>
          <w:rFonts w:ascii="Casper Light SF" w:hAnsi="Casper Light SF" w:cs="Times New Roman"/>
          <w:sz w:val="30"/>
          <w:szCs w:val="30"/>
        </w:rPr>
      </w:pPr>
      <w:r w:rsidRPr="00485D57">
        <w:rPr>
          <w:rFonts w:ascii="Casper Light SF" w:hAnsi="Casper Light SF" w:cs="Times New Roman"/>
          <w:b/>
          <w:bCs/>
          <w:sz w:val="30"/>
          <w:szCs w:val="30"/>
        </w:rPr>
        <w:t xml:space="preserve">Träning: </w:t>
      </w:r>
      <w:r w:rsidRPr="00485D57">
        <w:rPr>
          <w:rFonts w:ascii="Casper Light SF" w:hAnsi="Casper Light SF" w:cs="Times New Roman"/>
          <w:sz w:val="30"/>
          <w:szCs w:val="30"/>
        </w:rPr>
        <w:t>Lördag innan tävling klockan 10.00 - 20.00</w:t>
      </w:r>
    </w:p>
    <w:p w:rsidR="006231FC" w:rsidRPr="00485D57" w:rsidRDefault="006231FC" w:rsidP="00327A6F">
      <w:pPr>
        <w:pStyle w:val="Default"/>
        <w:rPr>
          <w:rFonts w:ascii="Casper Light SF" w:hAnsi="Casper Light SF" w:cs="Times New Roman"/>
          <w:sz w:val="30"/>
          <w:szCs w:val="30"/>
        </w:rPr>
      </w:pPr>
      <w:r w:rsidRPr="00485D57">
        <w:rPr>
          <w:rFonts w:ascii="Casper Light SF" w:hAnsi="Casper Light SF" w:cs="Times New Roman"/>
          <w:sz w:val="30"/>
          <w:szCs w:val="30"/>
        </w:rPr>
        <w:t>och söndag 08.00 – 08.45 ingår i startavgiften.</w:t>
      </w:r>
    </w:p>
    <w:p w:rsidR="006231FC" w:rsidRPr="00485D57" w:rsidRDefault="006231FC" w:rsidP="00327A6F">
      <w:pPr>
        <w:pStyle w:val="Default"/>
        <w:rPr>
          <w:rFonts w:ascii="Casper Light SF" w:hAnsi="Casper Light SF" w:cs="Times New Roman"/>
          <w:b/>
          <w:bCs/>
          <w:sz w:val="30"/>
          <w:szCs w:val="30"/>
        </w:rPr>
      </w:pPr>
    </w:p>
    <w:p w:rsidR="006231FC" w:rsidRPr="00485D57" w:rsidRDefault="006231FC" w:rsidP="00327A6F">
      <w:pPr>
        <w:pStyle w:val="Default"/>
        <w:rPr>
          <w:rFonts w:ascii="Casper Light SF" w:hAnsi="Casper Light SF" w:cs="Times New Roman"/>
          <w:sz w:val="30"/>
          <w:szCs w:val="30"/>
        </w:rPr>
      </w:pPr>
      <w:r w:rsidRPr="00485D57">
        <w:rPr>
          <w:rFonts w:ascii="Casper Light SF" w:hAnsi="Casper Light SF" w:cs="Times New Roman"/>
          <w:b/>
          <w:bCs/>
          <w:sz w:val="30"/>
          <w:szCs w:val="30"/>
        </w:rPr>
        <w:t>Starttid</w:t>
      </w:r>
      <w:r w:rsidRPr="00485D57">
        <w:rPr>
          <w:rFonts w:ascii="Casper Light SF" w:hAnsi="Casper Light SF" w:cs="Times New Roman"/>
          <w:sz w:val="30"/>
          <w:szCs w:val="30"/>
        </w:rPr>
        <w:t>: Klockan 09.00</w:t>
      </w:r>
    </w:p>
    <w:p w:rsidR="006231FC" w:rsidRPr="00485D57" w:rsidRDefault="006231FC" w:rsidP="00327A6F">
      <w:pPr>
        <w:pStyle w:val="Default"/>
        <w:rPr>
          <w:rFonts w:ascii="Casper Light SF" w:hAnsi="Casper Light SF" w:cs="Times New Roman"/>
          <w:b/>
          <w:bCs/>
          <w:sz w:val="30"/>
          <w:szCs w:val="30"/>
        </w:rPr>
      </w:pPr>
    </w:p>
    <w:p w:rsidR="006231FC" w:rsidRPr="00485D57" w:rsidRDefault="006231FC" w:rsidP="00327A6F">
      <w:pPr>
        <w:pStyle w:val="Default"/>
        <w:rPr>
          <w:rFonts w:ascii="Casper Light SF" w:hAnsi="Casper Light SF" w:cs="Times New Roman"/>
          <w:sz w:val="30"/>
          <w:szCs w:val="30"/>
        </w:rPr>
      </w:pPr>
      <w:r w:rsidRPr="00485D57">
        <w:rPr>
          <w:rFonts w:ascii="Casper Light SF" w:hAnsi="Casper Light SF" w:cs="Times New Roman"/>
          <w:b/>
          <w:bCs/>
          <w:sz w:val="30"/>
          <w:szCs w:val="30"/>
        </w:rPr>
        <w:t>Tävlingsledningen förbehåller sig rätten att ändra</w:t>
      </w:r>
    </w:p>
    <w:p w:rsidR="006231FC" w:rsidRPr="00485D57" w:rsidRDefault="006231FC" w:rsidP="00327A6F">
      <w:pPr>
        <w:pStyle w:val="Default"/>
        <w:rPr>
          <w:rFonts w:ascii="Casper Light SF" w:hAnsi="Casper Light SF" w:cs="Times New Roman"/>
          <w:sz w:val="30"/>
          <w:szCs w:val="30"/>
        </w:rPr>
      </w:pPr>
      <w:r w:rsidRPr="00485D57">
        <w:rPr>
          <w:rFonts w:ascii="Casper Light SF" w:hAnsi="Casper Light SF" w:cs="Times New Roman"/>
          <w:b/>
          <w:bCs/>
          <w:sz w:val="30"/>
          <w:szCs w:val="30"/>
        </w:rPr>
        <w:t>starttid och varvantal beroende på antal startande.</w:t>
      </w:r>
    </w:p>
    <w:p w:rsidR="006231FC" w:rsidRPr="00485D57" w:rsidRDefault="006231FC" w:rsidP="00327A6F">
      <w:pPr>
        <w:pStyle w:val="Default"/>
        <w:rPr>
          <w:rFonts w:ascii="Casper Light SF" w:hAnsi="Casper Light SF" w:cs="Times New Roman"/>
          <w:b/>
          <w:bCs/>
          <w:sz w:val="30"/>
          <w:szCs w:val="30"/>
        </w:rPr>
      </w:pPr>
    </w:p>
    <w:p w:rsidR="006231FC" w:rsidRDefault="006231FC" w:rsidP="00327A6F">
      <w:pPr>
        <w:pStyle w:val="Default"/>
        <w:rPr>
          <w:rFonts w:ascii="Casper Light SF" w:hAnsi="Casper Light SF" w:cs="Times New Roman"/>
          <w:sz w:val="30"/>
          <w:szCs w:val="30"/>
        </w:rPr>
      </w:pPr>
      <w:r w:rsidRPr="00485D57">
        <w:rPr>
          <w:rFonts w:ascii="Casper Light SF" w:hAnsi="Casper Light SF" w:cs="Times New Roman"/>
          <w:b/>
          <w:bCs/>
          <w:sz w:val="30"/>
          <w:szCs w:val="30"/>
        </w:rPr>
        <w:t xml:space="preserve">Antal serier: </w:t>
      </w:r>
      <w:r w:rsidRPr="00485D57">
        <w:rPr>
          <w:rFonts w:ascii="Casper Light SF" w:hAnsi="Casper Light SF" w:cs="Times New Roman"/>
          <w:sz w:val="30"/>
          <w:szCs w:val="30"/>
        </w:rPr>
        <w:t>3</w:t>
      </w:r>
    </w:p>
    <w:p w:rsidR="006231FC" w:rsidRDefault="006231FC" w:rsidP="00327A6F">
      <w:pPr>
        <w:pStyle w:val="Default"/>
        <w:rPr>
          <w:rFonts w:ascii="Casper Light SF" w:hAnsi="Casper Light SF" w:cs="Times New Roman"/>
          <w:sz w:val="30"/>
          <w:szCs w:val="30"/>
        </w:rPr>
      </w:pPr>
    </w:p>
    <w:p w:rsidR="006231FC" w:rsidRPr="00E96C60" w:rsidRDefault="006231FC" w:rsidP="00327A6F">
      <w:pPr>
        <w:pStyle w:val="Default"/>
        <w:rPr>
          <w:rFonts w:ascii="Casper Light SF" w:hAnsi="Casper Light SF" w:cs="Times New Roman"/>
          <w:sz w:val="30"/>
          <w:szCs w:val="30"/>
        </w:rPr>
      </w:pPr>
      <w:r w:rsidRPr="00E96C60">
        <w:rPr>
          <w:rFonts w:ascii="Casper Light SF" w:hAnsi="Casper Light SF" w:cs="Times New Roman"/>
          <w:b/>
          <w:sz w:val="30"/>
          <w:szCs w:val="30"/>
        </w:rPr>
        <w:t>Startordning</w:t>
      </w:r>
      <w:r>
        <w:rPr>
          <w:rFonts w:ascii="Casper Light SF" w:hAnsi="Casper Light SF" w:cs="Times New Roman"/>
          <w:b/>
          <w:sz w:val="30"/>
          <w:szCs w:val="30"/>
        </w:rPr>
        <w:t xml:space="preserve">: </w:t>
      </w:r>
      <w:r>
        <w:rPr>
          <w:rFonts w:ascii="Casper Light SF" w:hAnsi="Casper Light SF" w:cs="Times New Roman"/>
          <w:sz w:val="30"/>
          <w:szCs w:val="30"/>
        </w:rPr>
        <w:t>Klass D, Ungdom, Klass C, Klass B och sist Klass A.</w:t>
      </w:r>
    </w:p>
    <w:p w:rsidR="006231FC" w:rsidRPr="00485D57" w:rsidRDefault="006231FC" w:rsidP="00327A6F">
      <w:pPr>
        <w:pStyle w:val="Default"/>
        <w:rPr>
          <w:rFonts w:ascii="Casper Light SF" w:hAnsi="Casper Light SF" w:cs="Times New Roman"/>
          <w:b/>
          <w:bCs/>
          <w:sz w:val="30"/>
          <w:szCs w:val="30"/>
        </w:rPr>
      </w:pPr>
    </w:p>
    <w:p w:rsidR="006231FC" w:rsidRPr="00485D57" w:rsidRDefault="006231FC" w:rsidP="00327A6F">
      <w:pPr>
        <w:pStyle w:val="Default"/>
        <w:rPr>
          <w:rFonts w:ascii="Casper Light SF" w:hAnsi="Casper Light SF" w:cs="Times New Roman"/>
          <w:b/>
          <w:bCs/>
          <w:sz w:val="30"/>
          <w:szCs w:val="30"/>
        </w:rPr>
      </w:pPr>
      <w:r w:rsidRPr="00485D57">
        <w:rPr>
          <w:rFonts w:ascii="Casper Light SF" w:hAnsi="Casper Light SF" w:cs="Times New Roman"/>
          <w:b/>
          <w:bCs/>
          <w:sz w:val="30"/>
          <w:szCs w:val="30"/>
        </w:rPr>
        <w:t>Anmälan</w:t>
      </w:r>
      <w:r w:rsidRPr="00485D57">
        <w:rPr>
          <w:rFonts w:ascii="Casper Light SF" w:hAnsi="Casper Light SF" w:cs="Times New Roman"/>
          <w:sz w:val="30"/>
          <w:szCs w:val="30"/>
        </w:rPr>
        <w:t xml:space="preserve">: Via HCP Online </w:t>
      </w:r>
      <w:r w:rsidRPr="00485D57">
        <w:rPr>
          <w:rFonts w:ascii="Casper Light SF" w:hAnsi="Casper Light SF" w:cs="Times New Roman"/>
          <w:b/>
          <w:bCs/>
          <w:sz w:val="30"/>
          <w:szCs w:val="30"/>
        </w:rPr>
        <w:t>SENAST torsdag den 28 maj.</w:t>
      </w:r>
    </w:p>
    <w:p w:rsidR="006231FC" w:rsidRPr="00485D57" w:rsidRDefault="006231FC" w:rsidP="00327A6F">
      <w:pPr>
        <w:pStyle w:val="Default"/>
        <w:rPr>
          <w:rFonts w:ascii="Casper Light SF" w:hAnsi="Casper Light SF" w:cs="Times New Roman"/>
          <w:sz w:val="30"/>
          <w:szCs w:val="30"/>
        </w:rPr>
      </w:pPr>
      <w:r w:rsidRPr="00485D57">
        <w:rPr>
          <w:rFonts w:ascii="Casper Light SF" w:hAnsi="Casper Light SF" w:cs="Times New Roman"/>
          <w:sz w:val="30"/>
          <w:szCs w:val="30"/>
        </w:rPr>
        <w:t xml:space="preserve">Kontant betalning och efteranmälan på plats under lördagen före tävling. </w:t>
      </w:r>
    </w:p>
    <w:p w:rsidR="006231FC" w:rsidRPr="00485D57" w:rsidRDefault="006231FC" w:rsidP="00327A6F">
      <w:pPr>
        <w:pStyle w:val="Default"/>
        <w:rPr>
          <w:rFonts w:ascii="Casper Light SF" w:hAnsi="Casper Light SF" w:cs="Times New Roman"/>
          <w:b/>
          <w:bCs/>
          <w:sz w:val="30"/>
          <w:szCs w:val="30"/>
        </w:rPr>
      </w:pPr>
    </w:p>
    <w:p w:rsidR="006231FC" w:rsidRDefault="006231FC" w:rsidP="00327A6F">
      <w:pPr>
        <w:pStyle w:val="Default"/>
        <w:rPr>
          <w:rFonts w:ascii="Casper Light SF" w:hAnsi="Casper Light SF" w:cs="Times New Roman"/>
          <w:sz w:val="30"/>
          <w:szCs w:val="30"/>
        </w:rPr>
      </w:pPr>
      <w:r w:rsidRPr="00485D57">
        <w:rPr>
          <w:rFonts w:ascii="Casper Light SF" w:hAnsi="Casper Light SF" w:cs="Times New Roman"/>
          <w:b/>
          <w:bCs/>
          <w:sz w:val="30"/>
          <w:szCs w:val="30"/>
        </w:rPr>
        <w:t xml:space="preserve">Startavgift:  </w:t>
      </w:r>
      <w:r w:rsidRPr="00485D57">
        <w:rPr>
          <w:rFonts w:ascii="Casper Light SF" w:hAnsi="Casper Light SF" w:cs="Times New Roman"/>
          <w:sz w:val="30"/>
          <w:szCs w:val="30"/>
        </w:rPr>
        <w:t xml:space="preserve">250:- (170:- till priser, 25:- till final, 25:- Tabellvinst, </w:t>
      </w:r>
    </w:p>
    <w:p w:rsidR="006231FC" w:rsidRPr="00485D57" w:rsidRDefault="006231FC" w:rsidP="00327A6F">
      <w:pPr>
        <w:pStyle w:val="Default"/>
        <w:rPr>
          <w:rFonts w:ascii="Casper Light SF" w:hAnsi="Casper Light SF" w:cs="Times New Roman"/>
          <w:sz w:val="30"/>
          <w:szCs w:val="30"/>
        </w:rPr>
      </w:pPr>
      <w:r w:rsidRPr="00485D57">
        <w:rPr>
          <w:rFonts w:ascii="Casper Light SF" w:hAnsi="Casper Light SF" w:cs="Times New Roman"/>
          <w:sz w:val="30"/>
          <w:szCs w:val="30"/>
        </w:rPr>
        <w:t>30 :- till Arrangör ).</w:t>
      </w:r>
    </w:p>
    <w:p w:rsidR="006231FC" w:rsidRPr="00485D57" w:rsidRDefault="006231FC" w:rsidP="00327A6F">
      <w:pPr>
        <w:pStyle w:val="Default"/>
        <w:rPr>
          <w:rFonts w:ascii="Casper Light SF" w:hAnsi="Casper Light SF" w:cs="Times New Roman"/>
          <w:sz w:val="30"/>
          <w:szCs w:val="30"/>
        </w:rPr>
      </w:pPr>
      <w:r w:rsidRPr="00485D57">
        <w:rPr>
          <w:rFonts w:ascii="Casper Light SF" w:hAnsi="Casper Light SF" w:cs="Times New Roman"/>
          <w:sz w:val="30"/>
          <w:szCs w:val="30"/>
        </w:rPr>
        <w:t>Ungdom 80:- ( 80 :- till priser ).</w:t>
      </w:r>
    </w:p>
    <w:p w:rsidR="006231FC" w:rsidRPr="00485D57" w:rsidRDefault="006231FC" w:rsidP="00327A6F">
      <w:pPr>
        <w:pStyle w:val="Default"/>
        <w:rPr>
          <w:rFonts w:ascii="Casper Light SF" w:hAnsi="Casper Light SF" w:cs="Times New Roman"/>
          <w:b/>
          <w:bCs/>
          <w:sz w:val="30"/>
          <w:szCs w:val="30"/>
        </w:rPr>
      </w:pPr>
    </w:p>
    <w:p w:rsidR="006231FC" w:rsidRPr="00485D57" w:rsidRDefault="006231FC" w:rsidP="00327A6F">
      <w:pPr>
        <w:pStyle w:val="Default"/>
        <w:rPr>
          <w:rFonts w:ascii="Casper Light SF" w:hAnsi="Casper Light SF" w:cs="Times New Roman"/>
          <w:sz w:val="30"/>
          <w:szCs w:val="30"/>
        </w:rPr>
      </w:pPr>
      <w:r w:rsidRPr="00485D57">
        <w:rPr>
          <w:rFonts w:ascii="Casper Light SF" w:hAnsi="Casper Light SF" w:cs="Times New Roman"/>
          <w:b/>
          <w:bCs/>
          <w:sz w:val="30"/>
          <w:szCs w:val="30"/>
        </w:rPr>
        <w:t>Priser</w:t>
      </w:r>
      <w:r w:rsidRPr="00485D57">
        <w:rPr>
          <w:rFonts w:ascii="Casper Light SF" w:hAnsi="Casper Light SF" w:cs="Times New Roman"/>
          <w:sz w:val="30"/>
          <w:szCs w:val="30"/>
        </w:rPr>
        <w:t>: Efter Prismatrisen.</w:t>
      </w:r>
    </w:p>
    <w:p w:rsidR="006231FC" w:rsidRPr="00485D57" w:rsidRDefault="006231FC" w:rsidP="00327A6F">
      <w:pPr>
        <w:pStyle w:val="Default"/>
        <w:rPr>
          <w:rFonts w:ascii="Casper Light SF" w:hAnsi="Casper Light SF" w:cs="Times New Roman"/>
          <w:b/>
          <w:bCs/>
          <w:sz w:val="30"/>
          <w:szCs w:val="30"/>
        </w:rPr>
      </w:pPr>
    </w:p>
    <w:p w:rsidR="006231FC" w:rsidRPr="00485D57" w:rsidRDefault="006231FC" w:rsidP="00327A6F">
      <w:pPr>
        <w:pStyle w:val="Default"/>
        <w:rPr>
          <w:rFonts w:ascii="Casper Light SF" w:hAnsi="Casper Light SF" w:cs="Times New Roman"/>
          <w:b/>
          <w:bCs/>
          <w:sz w:val="30"/>
          <w:szCs w:val="30"/>
        </w:rPr>
      </w:pPr>
      <w:r w:rsidRPr="00485D57">
        <w:rPr>
          <w:rFonts w:ascii="Casper Light SF" w:hAnsi="Casper Light SF" w:cs="Times New Roman"/>
          <w:b/>
          <w:bCs/>
          <w:sz w:val="30"/>
          <w:szCs w:val="30"/>
        </w:rPr>
        <w:t xml:space="preserve">Frågor besvaras av: </w:t>
      </w:r>
      <w:r w:rsidRPr="00485D57">
        <w:rPr>
          <w:rFonts w:ascii="Casper Light SF" w:hAnsi="Casper Light SF" w:cs="Times New Roman"/>
          <w:bCs/>
          <w:sz w:val="30"/>
          <w:szCs w:val="30"/>
        </w:rPr>
        <w:t xml:space="preserve">Daniel Johansson 0737- 175 175 </w:t>
      </w:r>
    </w:p>
    <w:p w:rsidR="006231FC" w:rsidRPr="00485D57" w:rsidRDefault="006231FC" w:rsidP="00327A6F">
      <w:pPr>
        <w:pStyle w:val="Default"/>
        <w:rPr>
          <w:rFonts w:ascii="Casper Light SF" w:hAnsi="Casper Light SF" w:cs="Times New Roman"/>
          <w:b/>
          <w:bCs/>
          <w:sz w:val="30"/>
          <w:szCs w:val="30"/>
        </w:rPr>
      </w:pPr>
    </w:p>
    <w:p w:rsidR="006231FC" w:rsidRPr="00485D57" w:rsidRDefault="006231FC" w:rsidP="00327A6F">
      <w:pPr>
        <w:pStyle w:val="Default"/>
        <w:rPr>
          <w:rFonts w:ascii="Casper Light SF" w:hAnsi="Casper Light SF" w:cs="Times New Roman"/>
          <w:bCs/>
          <w:sz w:val="30"/>
          <w:szCs w:val="30"/>
        </w:rPr>
      </w:pPr>
      <w:r w:rsidRPr="00485D57">
        <w:rPr>
          <w:rFonts w:ascii="Casper Light SF" w:hAnsi="Casper Light SF" w:cs="Times New Roman"/>
          <w:b/>
          <w:bCs/>
          <w:sz w:val="30"/>
          <w:szCs w:val="30"/>
        </w:rPr>
        <w:t xml:space="preserve">Övrigt: </w:t>
      </w:r>
      <w:r w:rsidRPr="00485D57">
        <w:rPr>
          <w:rFonts w:ascii="Casper Light SF" w:hAnsi="Casper Light SF" w:cs="Times New Roman"/>
          <w:bCs/>
          <w:sz w:val="30"/>
          <w:szCs w:val="30"/>
        </w:rPr>
        <w:t xml:space="preserve">Omlottning kommer att ske efter 2 varv. </w:t>
      </w:r>
    </w:p>
    <w:p w:rsidR="006231FC" w:rsidRPr="00485D57" w:rsidRDefault="006231FC" w:rsidP="00327A6F">
      <w:pPr>
        <w:pStyle w:val="Default"/>
        <w:rPr>
          <w:rFonts w:ascii="Casper Light SF" w:hAnsi="Casper Light SF" w:cs="Times New Roman"/>
          <w:bCs/>
          <w:sz w:val="30"/>
          <w:szCs w:val="30"/>
        </w:rPr>
      </w:pPr>
    </w:p>
    <w:p w:rsidR="006231FC" w:rsidRPr="00485D57" w:rsidRDefault="006231FC" w:rsidP="00327A6F">
      <w:pPr>
        <w:pStyle w:val="Default"/>
        <w:rPr>
          <w:rFonts w:ascii="Casper Light SF" w:hAnsi="Casper Light SF" w:cs="Times New Roman"/>
          <w:bCs/>
          <w:sz w:val="30"/>
          <w:szCs w:val="30"/>
        </w:rPr>
      </w:pPr>
      <w:r w:rsidRPr="00485D57">
        <w:rPr>
          <w:rFonts w:ascii="Casper Light SF" w:hAnsi="Casper Light SF" w:cs="Times New Roman"/>
          <w:bCs/>
          <w:sz w:val="30"/>
          <w:szCs w:val="30"/>
        </w:rPr>
        <w:t>Ett extra spurtpris</w:t>
      </w:r>
      <w:r>
        <w:rPr>
          <w:rFonts w:ascii="Casper Light SF" w:hAnsi="Casper Light SF" w:cs="Times New Roman"/>
          <w:bCs/>
          <w:sz w:val="30"/>
          <w:szCs w:val="30"/>
        </w:rPr>
        <w:t xml:space="preserve"> på 500 kr</w:t>
      </w:r>
      <w:r w:rsidRPr="00485D57">
        <w:rPr>
          <w:rFonts w:ascii="Casper Light SF" w:hAnsi="Casper Light SF" w:cs="Times New Roman"/>
          <w:bCs/>
          <w:sz w:val="30"/>
          <w:szCs w:val="30"/>
        </w:rPr>
        <w:t xml:space="preserve">, oavsett klass, kommer att delas ut till bästa </w:t>
      </w:r>
      <w:r>
        <w:rPr>
          <w:rFonts w:ascii="Casper Light SF" w:hAnsi="Casper Light SF" w:cs="Times New Roman"/>
          <w:bCs/>
          <w:sz w:val="30"/>
          <w:szCs w:val="30"/>
        </w:rPr>
        <w:t>varv</w:t>
      </w:r>
      <w:r w:rsidRPr="00485D57">
        <w:rPr>
          <w:rFonts w:ascii="Casper Light SF" w:hAnsi="Casper Light SF" w:cs="Times New Roman"/>
          <w:bCs/>
          <w:sz w:val="30"/>
          <w:szCs w:val="30"/>
        </w:rPr>
        <w:t>avs</w:t>
      </w:r>
      <w:r>
        <w:rPr>
          <w:rFonts w:ascii="Casper Light SF" w:hAnsi="Casper Light SF" w:cs="Times New Roman"/>
          <w:bCs/>
          <w:sz w:val="30"/>
          <w:szCs w:val="30"/>
        </w:rPr>
        <w:t>lutning, bana 13 – 18</w:t>
      </w:r>
      <w:r w:rsidRPr="00485D57">
        <w:rPr>
          <w:rFonts w:ascii="Casper Light SF" w:hAnsi="Casper Light SF" w:cs="Times New Roman"/>
          <w:bCs/>
          <w:sz w:val="30"/>
          <w:szCs w:val="30"/>
        </w:rPr>
        <w:t>. Om flera spelare har samma resultat kommer priset att delas.</w:t>
      </w:r>
    </w:p>
    <w:sectPr w:rsidR="006231FC" w:rsidRPr="00485D57" w:rsidSect="000C5B79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231FC" w:rsidRDefault="006231FC" w:rsidP="00327A6F">
      <w:pPr>
        <w:spacing w:after="0" w:line="240" w:lineRule="auto"/>
      </w:pPr>
      <w:r>
        <w:separator/>
      </w:r>
    </w:p>
  </w:endnote>
  <w:endnote w:type="continuationSeparator" w:id="0">
    <w:p w:rsidR="006231FC" w:rsidRDefault="006231FC" w:rsidP="00327A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Rockwell Extra Bold">
    <w:altName w:val="Rockwell Extra Bold"/>
    <w:panose1 w:val="02060903040505020403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sper Light SF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231FC" w:rsidRDefault="006231FC" w:rsidP="00327A6F">
      <w:pPr>
        <w:spacing w:after="0" w:line="240" w:lineRule="auto"/>
      </w:pPr>
      <w:r>
        <w:separator/>
      </w:r>
    </w:p>
  </w:footnote>
  <w:footnote w:type="continuationSeparator" w:id="0">
    <w:p w:rsidR="006231FC" w:rsidRDefault="006231FC" w:rsidP="00327A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tblBorders>
        <w:bottom w:val="single" w:sz="18" w:space="0" w:color="808080"/>
        <w:insideV w:val="single" w:sz="18" w:space="0" w:color="808080"/>
      </w:tblBorders>
      <w:tblCellMar>
        <w:top w:w="72" w:type="dxa"/>
        <w:left w:w="115" w:type="dxa"/>
        <w:bottom w:w="72" w:type="dxa"/>
        <w:right w:w="115" w:type="dxa"/>
      </w:tblCellMar>
      <w:tblLook w:val="00A0"/>
    </w:tblPr>
    <w:tblGrid>
      <w:gridCol w:w="8143"/>
      <w:gridCol w:w="1159"/>
    </w:tblGrid>
    <w:tr w:rsidR="006231FC" w:rsidRPr="00D073C7">
      <w:trPr>
        <w:trHeight w:val="288"/>
      </w:trPr>
      <w:tc>
        <w:tcPr>
          <w:tcW w:w="7765" w:type="dxa"/>
          <w:tcBorders>
            <w:bottom w:val="single" w:sz="18" w:space="0" w:color="808080"/>
          </w:tcBorders>
        </w:tcPr>
        <w:p w:rsidR="006231FC" w:rsidRPr="00327A6F" w:rsidRDefault="006231FC" w:rsidP="00327A6F">
          <w:pPr>
            <w:pStyle w:val="Header"/>
            <w:jc w:val="center"/>
            <w:rPr>
              <w:rFonts w:ascii="Cambria" w:hAnsi="Cambria"/>
              <w:sz w:val="40"/>
              <w:szCs w:val="40"/>
            </w:rPr>
          </w:pPr>
          <w:r w:rsidRPr="00F53D98">
            <w:rPr>
              <w:rFonts w:ascii="Casper Light SF" w:hAnsi="Casper Light SF"/>
              <w:sz w:val="40"/>
              <w:szCs w:val="40"/>
            </w:rPr>
            <w:t>Inbjudan Mellansvenska Cupen</w:t>
          </w:r>
        </w:p>
      </w:tc>
      <w:tc>
        <w:tcPr>
          <w:tcW w:w="1105" w:type="dxa"/>
          <w:tcBorders>
            <w:bottom w:val="single" w:sz="18" w:space="0" w:color="808080"/>
          </w:tcBorders>
        </w:tcPr>
        <w:p w:rsidR="006231FC" w:rsidRDefault="006231FC">
          <w:pPr>
            <w:pStyle w:val="Header"/>
            <w:rPr>
              <w:rFonts w:ascii="Cambria" w:hAnsi="Cambria"/>
              <w:b/>
              <w:bCs/>
              <w:color w:val="4F81BD"/>
              <w:sz w:val="36"/>
              <w:szCs w:val="36"/>
            </w:rPr>
          </w:pPr>
          <w:r>
            <w:rPr>
              <w:rFonts w:ascii="Cambria" w:hAnsi="Cambria"/>
              <w:b/>
              <w:bCs/>
              <w:color w:val="4F81BD"/>
              <w:sz w:val="36"/>
              <w:szCs w:val="36"/>
            </w:rPr>
            <w:t>2015</w:t>
          </w:r>
        </w:p>
      </w:tc>
    </w:tr>
  </w:tbl>
  <w:p w:rsidR="006231FC" w:rsidRDefault="006231FC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27A6F"/>
    <w:rsid w:val="000C1876"/>
    <w:rsid w:val="000C5B79"/>
    <w:rsid w:val="00143D6A"/>
    <w:rsid w:val="00327A6F"/>
    <w:rsid w:val="0038737F"/>
    <w:rsid w:val="00485D57"/>
    <w:rsid w:val="004C0DB5"/>
    <w:rsid w:val="006231FC"/>
    <w:rsid w:val="006676B2"/>
    <w:rsid w:val="006A621B"/>
    <w:rsid w:val="00721CAA"/>
    <w:rsid w:val="0073759A"/>
    <w:rsid w:val="00AA1F81"/>
    <w:rsid w:val="00C4351E"/>
    <w:rsid w:val="00D073C7"/>
    <w:rsid w:val="00E96C60"/>
    <w:rsid w:val="00F2755F"/>
    <w:rsid w:val="00F53D98"/>
    <w:rsid w:val="00F651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v-SE" w:eastAsia="sv-SE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C5B79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uiPriority w:val="99"/>
    <w:rsid w:val="00327A6F"/>
    <w:pPr>
      <w:autoSpaceDE w:val="0"/>
      <w:autoSpaceDN w:val="0"/>
      <w:adjustRightInd w:val="0"/>
    </w:pPr>
    <w:rPr>
      <w:rFonts w:ascii="Rockwell Extra Bold" w:hAnsi="Rockwell Extra Bold" w:cs="Rockwell Extra Bold"/>
      <w:color w:val="000000"/>
      <w:sz w:val="24"/>
      <w:szCs w:val="24"/>
      <w:lang w:eastAsia="en-US"/>
    </w:rPr>
  </w:style>
  <w:style w:type="paragraph" w:styleId="Header">
    <w:name w:val="header"/>
    <w:basedOn w:val="Normal"/>
    <w:link w:val="HeaderChar"/>
    <w:uiPriority w:val="99"/>
    <w:rsid w:val="00327A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327A6F"/>
    <w:rPr>
      <w:rFonts w:cs="Times New Roman"/>
    </w:rPr>
  </w:style>
  <w:style w:type="paragraph" w:styleId="Footer">
    <w:name w:val="footer"/>
    <w:basedOn w:val="Normal"/>
    <w:link w:val="FooterChar"/>
    <w:uiPriority w:val="99"/>
    <w:semiHidden/>
    <w:rsid w:val="00327A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327A6F"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semiHidden/>
    <w:rsid w:val="00327A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327A6F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99"/>
    <w:rsid w:val="00F53D98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34</TotalTime>
  <Pages>2</Pages>
  <Words>165</Words>
  <Characters>878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Inbjudan Mellansvenska Cupen</dc:title>
  <dc:subject/>
  <dc:creator>Linkan</dc:creator>
  <cp:keywords/>
  <dc:description/>
  <cp:lastModifiedBy>Nannis</cp:lastModifiedBy>
  <cp:revision>4</cp:revision>
  <dcterms:created xsi:type="dcterms:W3CDTF">2015-04-26T09:45:00Z</dcterms:created>
  <dcterms:modified xsi:type="dcterms:W3CDTF">2015-05-26T20:37:00Z</dcterms:modified>
</cp:coreProperties>
</file>